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42A92" w14:textId="3D4500F0" w:rsidR="004229FB" w:rsidRDefault="00C97A7C" w:rsidP="00C97A7C">
      <w:pPr>
        <w:pStyle w:val="Ttulo1"/>
        <w:jc w:val="center"/>
        <w:rPr>
          <w:lang w:val="es-CO"/>
        </w:rPr>
      </w:pPr>
      <w:r>
        <w:rPr>
          <w:lang w:val="es-CO"/>
        </w:rPr>
        <w:t>Instrumento unificado de monitoreo y evaluación</w:t>
      </w:r>
    </w:p>
    <w:p w14:paraId="6F6A840D" w14:textId="77777777" w:rsidR="00C97A7C" w:rsidRDefault="00C97A7C" w:rsidP="00C97A7C">
      <w:pPr>
        <w:rPr>
          <w:lang w:val="es-CO"/>
        </w:rPr>
      </w:pPr>
    </w:p>
    <w:p w14:paraId="3EA62631" w14:textId="554BCF8A" w:rsidR="00C97A7C" w:rsidRDefault="00C97A7C" w:rsidP="00C97A7C">
      <w:pPr>
        <w:pStyle w:val="Ttulo2"/>
        <w:rPr>
          <w:lang w:val="es-CO"/>
        </w:rPr>
      </w:pPr>
      <w:r w:rsidRPr="00C97A7C">
        <w:rPr>
          <w:lang w:val="es-CO"/>
        </w:rPr>
        <w:t>Consentimiento informado “habeas data”</w:t>
      </w:r>
    </w:p>
    <w:p w14:paraId="53F61AC8" w14:textId="77777777" w:rsidR="00C97A7C" w:rsidRDefault="00C97A7C" w:rsidP="00C97A7C">
      <w:pPr>
        <w:rPr>
          <w:lang w:val="es-CO"/>
        </w:rPr>
      </w:pPr>
    </w:p>
    <w:p w14:paraId="57E4D234" w14:textId="34656669" w:rsidR="00C97A7C" w:rsidRDefault="00C97A7C" w:rsidP="00C97A7C">
      <w:pPr>
        <w:rPr>
          <w:lang w:val="es-CO"/>
        </w:rPr>
      </w:pPr>
      <w:r w:rsidRPr="00C97A7C">
        <w:rPr>
          <w:lang w:val="es-CO"/>
        </w:rPr>
        <w:t>Si usted responde este instrumento, autoriza al Ministerio de Educación y a Computadores para Educar a hacer uso de la información suministrada para fines institucionales únicamente, ley 1581 de 2012 y el decreto 1377 de 2013, en la protección y utilización de la información respetando la buena fe, la confiabilidad y la intimidad de la información suministrada.</w:t>
      </w:r>
    </w:p>
    <w:p w14:paraId="2A4EC091" w14:textId="1B506EB3" w:rsidR="00C97A7C" w:rsidRDefault="00C97A7C" w:rsidP="00C97A7C">
      <w:pPr>
        <w:rPr>
          <w:lang w:val="es-CO"/>
        </w:rPr>
      </w:pPr>
    </w:p>
    <w:tbl>
      <w:tblPr>
        <w:tblW w:w="5002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1"/>
        <w:gridCol w:w="978"/>
        <w:gridCol w:w="7685"/>
      </w:tblGrid>
      <w:tr w:rsidR="00C97A7C" w:rsidRPr="00735EEE" w14:paraId="6B4EED83" w14:textId="77777777" w:rsidTr="00C97A7C">
        <w:trPr>
          <w:jc w:val="center"/>
        </w:trPr>
        <w:tc>
          <w:tcPr>
            <w:tcW w:w="348" w:type="dxa"/>
          </w:tcPr>
          <w:p w14:paraId="23481D3E" w14:textId="77777777" w:rsidR="00C97A7C" w:rsidRPr="00735EEE" w:rsidRDefault="00C97A7C" w:rsidP="00745AB1">
            <w:pPr>
              <w:pStyle w:val="Cita"/>
              <w:rPr>
                <w:rFonts w:ascii="Verdana" w:hAnsi="Verdana"/>
              </w:rPr>
            </w:pPr>
          </w:p>
        </w:tc>
        <w:sdt>
          <w:sdtPr>
            <w:rPr>
              <w:rFonts w:ascii="Verdana" w:hAnsi="Verdana"/>
            </w:rPr>
            <w:id w:val="637155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85" w:type="dxa"/>
              </w:tcPr>
              <w:p w14:paraId="2096A6C5" w14:textId="77777777" w:rsidR="00C97A7C" w:rsidRPr="00735EEE" w:rsidRDefault="00C97A7C" w:rsidP="00745AB1">
                <w:pPr>
                  <w:pStyle w:val="Cita"/>
                  <w:rPr>
                    <w:rFonts w:ascii="Verdana" w:hAnsi="Verdana"/>
                  </w:rPr>
                </w:pPr>
                <w:r w:rsidRPr="00735EEE">
                  <w:rPr>
                    <w:rFonts w:ascii="Segoe UI Symbol" w:eastAsia="MS Gothic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813" w:type="dxa"/>
          </w:tcPr>
          <w:p w14:paraId="4E88A5D6" w14:textId="5BD0051D" w:rsidR="00C97A7C" w:rsidRPr="00735EEE" w:rsidRDefault="00C97A7C" w:rsidP="00C97A7C">
            <w:r w:rsidRPr="00C97A7C">
              <w:t>Consiento y autorizo</w:t>
            </w:r>
          </w:p>
        </w:tc>
      </w:tr>
    </w:tbl>
    <w:p w14:paraId="340C3FD3" w14:textId="69C65E9B" w:rsidR="00C97A7C" w:rsidRPr="00C97A7C" w:rsidRDefault="003344D0" w:rsidP="00C97A7C">
      <w:pPr>
        <w:rPr>
          <w:lang w:val="es-CO"/>
        </w:rPr>
      </w:pPr>
      <w:r>
        <w:rPr>
          <w:rFonts w:ascii="Nunito Sans 7pt Light" w:hAnsi="Nunito Sans 7pt Light"/>
          <w:b/>
          <w:bCs/>
          <w:noProof/>
          <w:color w:val="262626" w:themeColor="text1" w:themeTint="D9"/>
          <w:lang w:val="es-CO"/>
        </w:rPr>
        <w:drawing>
          <wp:anchor distT="0" distB="0" distL="114300" distR="114300" simplePos="0" relativeHeight="251659264" behindDoc="1" locked="0" layoutInCell="1" allowOverlap="1" wp14:anchorId="51DED477" wp14:editId="27F38478">
            <wp:simplePos x="0" y="0"/>
            <wp:positionH relativeFrom="margin">
              <wp:posOffset>106045</wp:posOffset>
            </wp:positionH>
            <wp:positionV relativeFrom="margin">
              <wp:posOffset>3089275</wp:posOffset>
            </wp:positionV>
            <wp:extent cx="5166995" cy="4984115"/>
            <wp:effectExtent l="0" t="0" r="0" b="6985"/>
            <wp:wrapThrough wrapText="bothSides">
              <wp:wrapPolygon edited="0">
                <wp:start x="0" y="0"/>
                <wp:lineTo x="0" y="21548"/>
                <wp:lineTo x="21502" y="21548"/>
                <wp:lineTo x="21502" y="0"/>
                <wp:lineTo x="0" y="0"/>
              </wp:wrapPolygon>
            </wp:wrapThrough>
            <wp:docPr id="336768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68465" name="Imagen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40"/>
                    <a:stretch/>
                  </pic:blipFill>
                  <pic:spPr bwMode="auto">
                    <a:xfrm>
                      <a:off x="0" y="0"/>
                      <a:ext cx="5166995" cy="49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F241C" w14:textId="2B54A839" w:rsidR="004613B5" w:rsidRDefault="004613B5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56BDB204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7BD305F1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021FD15A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6C0DA908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098772C2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337DA811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40F95DF7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63308455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6E3DC6C6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2E3410DD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7442656C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71F0D405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669177DF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12029EE4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6836CE6F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50FB5F2B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3C29F832" w14:textId="26A3E589" w:rsidR="003344D0" w:rsidRDefault="00A50307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  <w:r w:rsidRPr="00E942D2">
        <w:rPr>
          <w:noProof/>
          <w:lang w:val="es-CO"/>
        </w:rPr>
        <w:lastRenderedPageBreak/>
        <w:drawing>
          <wp:anchor distT="0" distB="0" distL="114300" distR="114300" simplePos="0" relativeHeight="251660288" behindDoc="0" locked="0" layoutInCell="1" allowOverlap="1" wp14:anchorId="0F5637C5" wp14:editId="15603C3C">
            <wp:simplePos x="0" y="0"/>
            <wp:positionH relativeFrom="margin">
              <wp:posOffset>159385</wp:posOffset>
            </wp:positionH>
            <wp:positionV relativeFrom="margin">
              <wp:posOffset>-292100</wp:posOffset>
            </wp:positionV>
            <wp:extent cx="4892675" cy="1988185"/>
            <wp:effectExtent l="0" t="0" r="3175" b="0"/>
            <wp:wrapSquare wrapText="bothSides"/>
            <wp:docPr id="4622262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26219" name="Imagen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11" b="1649"/>
                    <a:stretch/>
                  </pic:blipFill>
                  <pic:spPr bwMode="auto">
                    <a:xfrm>
                      <a:off x="0" y="0"/>
                      <a:ext cx="4892675" cy="198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05B4E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6CC78568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1F9750D2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3C5BC10A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30D0B49B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03CADF4E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322D7C2D" w14:textId="77777777" w:rsidR="003344D0" w:rsidRDefault="003344D0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4ED39E59" w14:textId="77777777" w:rsidR="00E942D2" w:rsidRDefault="00E942D2" w:rsidP="00E0544A">
      <w:pPr>
        <w:rPr>
          <w:rFonts w:ascii="Nunito Sans 7pt Light" w:hAnsi="Nunito Sans 7pt Light"/>
          <w:b/>
          <w:bCs/>
          <w:color w:val="262626" w:themeColor="text1" w:themeTint="D9"/>
          <w:lang w:val="es-CO"/>
        </w:rPr>
      </w:pPr>
    </w:p>
    <w:p w14:paraId="7C7CE3EA" w14:textId="77777777" w:rsidR="00E942D2" w:rsidRDefault="00E942D2" w:rsidP="00E942D2">
      <w:pPr>
        <w:rPr>
          <w:lang w:val="es-CO"/>
        </w:rPr>
      </w:pPr>
      <w:r w:rsidRPr="00E942D2">
        <w:rPr>
          <w:b/>
          <w:bCs/>
          <w:lang w:val="es-CO"/>
        </w:rPr>
        <w:t>Bienvenido (a),</w:t>
      </w:r>
    </w:p>
    <w:p w14:paraId="0A7369CE" w14:textId="77777777" w:rsidR="0053043B" w:rsidRDefault="0053043B" w:rsidP="00E942D2">
      <w:pPr>
        <w:rPr>
          <w:lang w:val="es-CO"/>
        </w:rPr>
      </w:pPr>
    </w:p>
    <w:p w14:paraId="32CF3D52" w14:textId="4FA5E2EE" w:rsidR="0053043B" w:rsidRDefault="0053043B" w:rsidP="0053043B">
      <w:pPr>
        <w:rPr>
          <w:noProof/>
          <w:lang w:val="es-CO"/>
        </w:rPr>
      </w:pPr>
      <w:r w:rsidRPr="0053043B">
        <w:rPr>
          <w:b/>
          <w:bCs/>
          <w:noProof/>
          <w:lang w:val="es-CO"/>
        </w:rPr>
        <w:t>Objetivo general:</w:t>
      </w:r>
      <w:r w:rsidRPr="0053043B">
        <w:rPr>
          <w:noProof/>
          <w:lang w:val="es-CO"/>
        </w:rPr>
        <w:t xml:space="preserve"> </w:t>
      </w:r>
      <w:r>
        <w:rPr>
          <w:noProof/>
          <w:lang w:val="es-CO"/>
        </w:rPr>
        <w:t>r</w:t>
      </w:r>
      <w:r w:rsidRPr="0053043B">
        <w:rPr>
          <w:noProof/>
          <w:lang w:val="es-CO"/>
        </w:rPr>
        <w:t>ecolectar información con respecto a</w:t>
      </w:r>
      <w:r>
        <w:rPr>
          <w:noProof/>
          <w:lang w:val="es-CO"/>
        </w:rPr>
        <w:t xml:space="preserve"> </w:t>
      </w:r>
      <w:r w:rsidRPr="0053043B">
        <w:rPr>
          <w:noProof/>
          <w:lang w:val="es-CO"/>
        </w:rPr>
        <w:t>la innovación educativa, a partir del uso y apropiación de las</w:t>
      </w:r>
      <w:r>
        <w:rPr>
          <w:noProof/>
          <w:lang w:val="es-CO"/>
        </w:rPr>
        <w:t xml:space="preserve"> </w:t>
      </w:r>
      <w:r w:rsidRPr="0053043B">
        <w:rPr>
          <w:noProof/>
          <w:lang w:val="es-CO"/>
        </w:rPr>
        <w:t>tecnologías digitales en las sedes educativas oficiales del</w:t>
      </w:r>
      <w:r>
        <w:rPr>
          <w:noProof/>
          <w:lang w:val="es-CO"/>
        </w:rPr>
        <w:t xml:space="preserve"> </w:t>
      </w:r>
      <w:r w:rsidRPr="0053043B">
        <w:rPr>
          <w:noProof/>
          <w:lang w:val="es-CO"/>
        </w:rPr>
        <w:t>país, para la aplicación y medición de los índices de</w:t>
      </w:r>
      <w:r>
        <w:rPr>
          <w:noProof/>
          <w:lang w:val="es-CO"/>
        </w:rPr>
        <w:t xml:space="preserve"> </w:t>
      </w:r>
      <w:r w:rsidRPr="0053043B">
        <w:rPr>
          <w:noProof/>
          <w:lang w:val="es-CO"/>
        </w:rPr>
        <w:t>evolución digital e innovación educativa.</w:t>
      </w:r>
    </w:p>
    <w:p w14:paraId="40BED100" w14:textId="77777777" w:rsidR="0053043B" w:rsidRPr="0053043B" w:rsidRDefault="0053043B" w:rsidP="0053043B">
      <w:pPr>
        <w:rPr>
          <w:noProof/>
          <w:lang w:val="es-CO"/>
        </w:rPr>
      </w:pPr>
    </w:p>
    <w:p w14:paraId="7364BA9F" w14:textId="77777777" w:rsidR="0053043B" w:rsidRPr="0053043B" w:rsidRDefault="0053043B" w:rsidP="0053043B">
      <w:pPr>
        <w:rPr>
          <w:noProof/>
          <w:lang w:val="es-CO"/>
        </w:rPr>
      </w:pPr>
      <w:r w:rsidRPr="0053043B">
        <w:rPr>
          <w:noProof/>
          <w:lang w:val="es-CO"/>
        </w:rPr>
        <w:t>Este instrumento se divide en cuatro módulos en los cuales se busca indagar:</w:t>
      </w:r>
    </w:p>
    <w:p w14:paraId="3B1E7BC3" w14:textId="77777777" w:rsidR="0053043B" w:rsidRDefault="0053043B" w:rsidP="0053043B">
      <w:pPr>
        <w:rPr>
          <w:noProof/>
          <w:lang w:val="es-CO"/>
        </w:rPr>
      </w:pPr>
    </w:p>
    <w:p w14:paraId="2D54FA95" w14:textId="1093150A" w:rsidR="0053043B" w:rsidRDefault="0053043B" w:rsidP="0053043B">
      <w:pPr>
        <w:pStyle w:val="Prrafodelista"/>
        <w:numPr>
          <w:ilvl w:val="0"/>
          <w:numId w:val="5"/>
        </w:numPr>
        <w:rPr>
          <w:noProof/>
          <w:lang w:val="es-CO"/>
        </w:rPr>
      </w:pPr>
      <w:r>
        <w:rPr>
          <w:noProof/>
          <w:lang w:val="es-CO"/>
        </w:rPr>
        <w:t>Información general de la institución</w:t>
      </w:r>
    </w:p>
    <w:p w14:paraId="4F356E70" w14:textId="0A5DD13E" w:rsidR="0053043B" w:rsidRDefault="0053043B" w:rsidP="0053043B">
      <w:pPr>
        <w:pStyle w:val="Prrafodelista"/>
        <w:numPr>
          <w:ilvl w:val="0"/>
          <w:numId w:val="5"/>
        </w:numPr>
        <w:rPr>
          <w:noProof/>
          <w:lang w:val="es-CO"/>
        </w:rPr>
      </w:pPr>
      <w:r>
        <w:rPr>
          <w:noProof/>
          <w:lang w:val="es-CO"/>
        </w:rPr>
        <w:t>Institucionalización y gestión</w:t>
      </w:r>
    </w:p>
    <w:p w14:paraId="0DCDB87E" w14:textId="2EA95F85" w:rsidR="0053043B" w:rsidRDefault="0053043B" w:rsidP="0053043B">
      <w:pPr>
        <w:pStyle w:val="Prrafodelista"/>
        <w:numPr>
          <w:ilvl w:val="0"/>
          <w:numId w:val="5"/>
        </w:numPr>
        <w:rPr>
          <w:noProof/>
          <w:lang w:val="es-CO"/>
        </w:rPr>
      </w:pPr>
      <w:r>
        <w:rPr>
          <w:noProof/>
          <w:lang w:val="es-CO"/>
        </w:rPr>
        <w:t>Uso, beneficios y promoción de las tecnologías digitales para la gestión en la sede educativa</w:t>
      </w:r>
    </w:p>
    <w:p w14:paraId="6273D315" w14:textId="30A0E527" w:rsidR="0053043B" w:rsidRPr="0053043B" w:rsidRDefault="0053043B" w:rsidP="0053043B">
      <w:pPr>
        <w:pStyle w:val="Prrafodelista"/>
        <w:numPr>
          <w:ilvl w:val="0"/>
          <w:numId w:val="5"/>
        </w:numPr>
        <w:rPr>
          <w:noProof/>
          <w:lang w:val="es-CO"/>
        </w:rPr>
      </w:pPr>
      <w:r>
        <w:rPr>
          <w:noProof/>
          <w:lang w:val="es-CO"/>
        </w:rPr>
        <w:t>Prácticas y currículo</w:t>
      </w:r>
    </w:p>
    <w:p w14:paraId="6E03C25C" w14:textId="77777777" w:rsidR="00E942D2" w:rsidRDefault="00E942D2" w:rsidP="00E942D2">
      <w:pPr>
        <w:rPr>
          <w:noProof/>
          <w:lang w:val="es-CO"/>
        </w:rPr>
      </w:pPr>
    </w:p>
    <w:p w14:paraId="0D89060E" w14:textId="320B032F" w:rsidR="00E942D2" w:rsidRDefault="00E942D2" w:rsidP="00E942D2">
      <w:pPr>
        <w:pStyle w:val="Ttulo2"/>
        <w:numPr>
          <w:ilvl w:val="0"/>
          <w:numId w:val="3"/>
        </w:numPr>
        <w:rPr>
          <w:noProof/>
          <w:lang w:val="es-CO"/>
        </w:rPr>
      </w:pPr>
      <w:r>
        <w:rPr>
          <w:noProof/>
          <w:lang w:val="es-CO"/>
        </w:rPr>
        <w:t>Información general</w:t>
      </w:r>
    </w:p>
    <w:p w14:paraId="0E82AD28" w14:textId="77777777" w:rsidR="00E942D2" w:rsidRPr="00E942D2" w:rsidRDefault="00E942D2" w:rsidP="00E942D2">
      <w:pPr>
        <w:rPr>
          <w:lang w:val="es-CO"/>
        </w:rPr>
      </w:pPr>
    </w:p>
    <w:p w14:paraId="5CE27296" w14:textId="6AA3BD59" w:rsidR="003344D0" w:rsidRDefault="00E942D2" w:rsidP="00E942D2">
      <w:pPr>
        <w:rPr>
          <w:lang w:val="es-CO"/>
        </w:rPr>
      </w:pPr>
      <w:r w:rsidRPr="00E942D2">
        <w:rPr>
          <w:lang w:val="es-CO"/>
        </w:rPr>
        <w:t>Este módulo consta de 13 preguntas que permiten identificar la información general de la sede educativa y del directivo docente</w:t>
      </w:r>
      <w:r>
        <w:rPr>
          <w:lang w:val="es-CO"/>
        </w:rPr>
        <w:t>.</w:t>
      </w:r>
    </w:p>
    <w:p w14:paraId="08C85F7D" w14:textId="77777777" w:rsidR="0053043B" w:rsidRDefault="0053043B" w:rsidP="00E942D2">
      <w:pPr>
        <w:rPr>
          <w:lang w:val="es-CO"/>
        </w:rPr>
      </w:pPr>
    </w:p>
    <w:tbl>
      <w:tblPr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56"/>
        <w:gridCol w:w="4575"/>
        <w:gridCol w:w="533"/>
      </w:tblGrid>
      <w:tr w:rsidR="00C8554E" w:rsidRPr="00735EEE" w14:paraId="7E86D7EC" w14:textId="77777777" w:rsidTr="009B59FE">
        <w:tc>
          <w:tcPr>
            <w:tcW w:w="4253" w:type="dxa"/>
            <w:tcBorders>
              <w:right w:val="single" w:sz="4" w:space="0" w:color="D9D9D9"/>
            </w:tcBorders>
          </w:tcPr>
          <w:p w14:paraId="2F0A9135" w14:textId="06E21FC6" w:rsidR="00C8554E" w:rsidRPr="00735EEE" w:rsidRDefault="00C8554E" w:rsidP="00C8554E">
            <w:pPr>
              <w:pStyle w:val="Prrafodelista"/>
              <w:numPr>
                <w:ilvl w:val="1"/>
                <w:numId w:val="3"/>
              </w:numPr>
            </w:pPr>
            <w:r w:rsidRPr="00C8554E">
              <w:lastRenderedPageBreak/>
              <w:t>Departament</w:t>
            </w:r>
            <w:r>
              <w:t>o</w:t>
            </w:r>
          </w:p>
        </w:tc>
        <w:sdt>
          <w:sdtPr>
            <w:id w:val="84174990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437164C3" w14:textId="69153693" w:rsidR="0073429E" w:rsidRPr="00735EEE" w:rsidRDefault="0082287B" w:rsidP="00C8554E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left w:val="single" w:sz="4" w:space="0" w:color="D9D9D9"/>
            </w:tcBorders>
          </w:tcPr>
          <w:p w14:paraId="703363C1" w14:textId="77777777" w:rsidR="00C8554E" w:rsidRPr="00735EEE" w:rsidRDefault="00C8554E" w:rsidP="00C8554E"/>
        </w:tc>
      </w:tr>
      <w:tr w:rsidR="00322470" w:rsidRPr="00735EEE" w14:paraId="65A40DDE" w14:textId="77777777" w:rsidTr="009B59FE">
        <w:tc>
          <w:tcPr>
            <w:tcW w:w="4253" w:type="dxa"/>
            <w:tcBorders>
              <w:right w:val="single" w:sz="4" w:space="0" w:color="D9D9D9"/>
            </w:tcBorders>
          </w:tcPr>
          <w:p w14:paraId="660E9782" w14:textId="5859C35F" w:rsidR="00C8554E" w:rsidRPr="00735EEE" w:rsidRDefault="00C8554E" w:rsidP="00C8554E">
            <w:pPr>
              <w:pStyle w:val="Prrafodelista"/>
              <w:numPr>
                <w:ilvl w:val="1"/>
                <w:numId w:val="3"/>
              </w:numPr>
            </w:pPr>
            <w:r w:rsidRPr="00C8554E">
              <w:t>Municipio</w:t>
            </w:r>
          </w:p>
        </w:tc>
        <w:sdt>
          <w:sdtPr>
            <w:id w:val="-14198645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58D73D54" w14:textId="1A7F6159" w:rsidR="0073429E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left w:val="single" w:sz="4" w:space="0" w:color="D9D9D9"/>
            </w:tcBorders>
          </w:tcPr>
          <w:p w14:paraId="545896F5" w14:textId="77777777" w:rsidR="00C8554E" w:rsidRPr="00735EEE" w:rsidRDefault="00C8554E" w:rsidP="00745AB1"/>
        </w:tc>
      </w:tr>
      <w:tr w:rsidR="00322470" w:rsidRPr="00735EEE" w14:paraId="65C0455D" w14:textId="77777777" w:rsidTr="009B59FE">
        <w:tc>
          <w:tcPr>
            <w:tcW w:w="4253" w:type="dxa"/>
            <w:tcBorders>
              <w:right w:val="single" w:sz="4" w:space="0" w:color="D9D9D9"/>
            </w:tcBorders>
          </w:tcPr>
          <w:p w14:paraId="5D10A8F4" w14:textId="750D774E" w:rsidR="00C8554E" w:rsidRPr="00735EEE" w:rsidRDefault="00C8554E" w:rsidP="00C8554E">
            <w:pPr>
              <w:pStyle w:val="Prrafodelista"/>
              <w:numPr>
                <w:ilvl w:val="1"/>
                <w:numId w:val="3"/>
              </w:numPr>
            </w:pPr>
            <w:r w:rsidRPr="00C8554E">
              <w:t>Nombre Institución Educativa</w:t>
            </w:r>
          </w:p>
        </w:tc>
        <w:sdt>
          <w:sdtPr>
            <w:id w:val="9973924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632E8669" w14:textId="75720464" w:rsidR="0073429E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left w:val="single" w:sz="4" w:space="0" w:color="D9D9D9"/>
            </w:tcBorders>
          </w:tcPr>
          <w:p w14:paraId="0AE747F5" w14:textId="77777777" w:rsidR="00C8554E" w:rsidRPr="00735EEE" w:rsidRDefault="00C8554E" w:rsidP="00745AB1"/>
        </w:tc>
      </w:tr>
      <w:tr w:rsidR="00322470" w:rsidRPr="00735EEE" w14:paraId="55C9E7E3" w14:textId="77777777" w:rsidTr="009B59FE">
        <w:tc>
          <w:tcPr>
            <w:tcW w:w="4253" w:type="dxa"/>
            <w:tcBorders>
              <w:right w:val="single" w:sz="4" w:space="0" w:color="D9D9D9"/>
            </w:tcBorders>
          </w:tcPr>
          <w:p w14:paraId="791CA02C" w14:textId="0CC453C3" w:rsidR="00C8554E" w:rsidRPr="00735EEE" w:rsidRDefault="00C8554E" w:rsidP="00C8554E">
            <w:pPr>
              <w:pStyle w:val="Prrafodelista"/>
              <w:numPr>
                <w:ilvl w:val="1"/>
                <w:numId w:val="3"/>
              </w:numPr>
            </w:pPr>
            <w:r w:rsidRPr="00C8554E">
              <w:t>DANE Institución Educativa</w:t>
            </w:r>
          </w:p>
        </w:tc>
        <w:sdt>
          <w:sdtPr>
            <w:id w:val="-8081667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5A39A142" w14:textId="06DA25FC" w:rsidR="0073429E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left w:val="single" w:sz="4" w:space="0" w:color="D9D9D9"/>
            </w:tcBorders>
          </w:tcPr>
          <w:p w14:paraId="6FEC42C1" w14:textId="77777777" w:rsidR="00C8554E" w:rsidRPr="00735EEE" w:rsidRDefault="00C8554E" w:rsidP="00745AB1"/>
        </w:tc>
      </w:tr>
      <w:tr w:rsidR="00322470" w:rsidRPr="00735EEE" w14:paraId="72B993E9" w14:textId="77777777" w:rsidTr="009B59FE">
        <w:tc>
          <w:tcPr>
            <w:tcW w:w="4253" w:type="dxa"/>
            <w:tcBorders>
              <w:right w:val="single" w:sz="4" w:space="0" w:color="D9D9D9"/>
            </w:tcBorders>
          </w:tcPr>
          <w:p w14:paraId="286F57D4" w14:textId="2E371DCA" w:rsidR="00C8554E" w:rsidRPr="00735EEE" w:rsidRDefault="00C8554E" w:rsidP="00C8554E">
            <w:pPr>
              <w:pStyle w:val="Prrafodelista"/>
              <w:numPr>
                <w:ilvl w:val="1"/>
                <w:numId w:val="3"/>
              </w:numPr>
            </w:pPr>
            <w:r w:rsidRPr="00C8554E">
              <w:t>Nombre Sede Educativa</w:t>
            </w:r>
          </w:p>
        </w:tc>
        <w:sdt>
          <w:sdtPr>
            <w:id w:val="-10765102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52892F84" w14:textId="1CB6A78E" w:rsidR="0073429E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left w:val="single" w:sz="4" w:space="0" w:color="D9D9D9"/>
            </w:tcBorders>
          </w:tcPr>
          <w:p w14:paraId="73F0AA13" w14:textId="77777777" w:rsidR="00C8554E" w:rsidRPr="00735EEE" w:rsidRDefault="00C8554E" w:rsidP="00745AB1"/>
        </w:tc>
      </w:tr>
      <w:tr w:rsidR="00C8554E" w:rsidRPr="00735EEE" w14:paraId="2F712A21" w14:textId="77777777" w:rsidTr="009B59FE">
        <w:tc>
          <w:tcPr>
            <w:tcW w:w="4253" w:type="dxa"/>
            <w:tcBorders>
              <w:right w:val="single" w:sz="4" w:space="0" w:color="D9D9D9"/>
            </w:tcBorders>
          </w:tcPr>
          <w:p w14:paraId="4DFE9B4A" w14:textId="1AA4EF3F" w:rsidR="00C8554E" w:rsidRPr="00C8554E" w:rsidRDefault="00C8554E" w:rsidP="00C8554E">
            <w:pPr>
              <w:pStyle w:val="Prrafodelista"/>
              <w:numPr>
                <w:ilvl w:val="1"/>
                <w:numId w:val="3"/>
              </w:numPr>
            </w:pPr>
            <w:r w:rsidRPr="00C8554E">
              <w:t>DANE sede Educativa</w:t>
            </w:r>
          </w:p>
        </w:tc>
        <w:sdt>
          <w:sdtPr>
            <w:id w:val="6879504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3B983FB9" w14:textId="299462CF" w:rsidR="00C8554E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left w:val="single" w:sz="4" w:space="0" w:color="D9D9D9"/>
            </w:tcBorders>
          </w:tcPr>
          <w:p w14:paraId="5AD16DE1" w14:textId="77777777" w:rsidR="00C8554E" w:rsidRPr="00735EEE" w:rsidRDefault="00C8554E" w:rsidP="00745AB1"/>
        </w:tc>
      </w:tr>
    </w:tbl>
    <w:p w14:paraId="58A3CF6B" w14:textId="77777777" w:rsidR="00322470" w:rsidRDefault="00322470" w:rsidP="00E942D2">
      <w:pPr>
        <w:rPr>
          <w:lang w:val="es-CO"/>
        </w:rPr>
      </w:pPr>
    </w:p>
    <w:p w14:paraId="18F136E5" w14:textId="065C6514" w:rsidR="0073429E" w:rsidRDefault="00F4703B" w:rsidP="00E942D2">
      <w:pPr>
        <w:rPr>
          <w:b/>
          <w:bCs/>
          <w:lang w:val="es-CO"/>
        </w:rPr>
      </w:pPr>
      <w:r w:rsidRPr="00F4703B">
        <w:rPr>
          <w:b/>
          <w:bCs/>
          <w:lang w:val="es-CO"/>
        </w:rPr>
        <w:t>Datos del directivo docente</w:t>
      </w:r>
    </w:p>
    <w:p w14:paraId="01D0D717" w14:textId="77777777" w:rsidR="00322470" w:rsidRPr="00F4703B" w:rsidRDefault="00322470" w:rsidP="00E942D2">
      <w:pPr>
        <w:rPr>
          <w:b/>
          <w:bCs/>
          <w:lang w:val="es-CO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56"/>
        <w:gridCol w:w="4575"/>
        <w:gridCol w:w="529"/>
      </w:tblGrid>
      <w:tr w:rsidR="00F4703B" w:rsidRPr="00735EEE" w14:paraId="0314B4DD" w14:textId="77777777" w:rsidTr="009B59FE">
        <w:tc>
          <w:tcPr>
            <w:tcW w:w="4253" w:type="dxa"/>
            <w:tcBorders>
              <w:right w:val="single" w:sz="4" w:space="0" w:color="D9D9D9"/>
            </w:tcBorders>
          </w:tcPr>
          <w:p w14:paraId="67D729F8" w14:textId="5640306D" w:rsidR="00F4703B" w:rsidRPr="00735EEE" w:rsidRDefault="00F4703B" w:rsidP="00F4703B">
            <w:pPr>
              <w:pStyle w:val="Prrafodelista"/>
              <w:numPr>
                <w:ilvl w:val="1"/>
                <w:numId w:val="3"/>
              </w:numPr>
            </w:pPr>
            <w:r w:rsidRPr="00F4703B">
              <w:t>Número de documento</w:t>
            </w:r>
          </w:p>
        </w:tc>
        <w:sdt>
          <w:sdtPr>
            <w:id w:val="8762744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44720E66" w14:textId="68C8CACA" w:rsidR="00F4703B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29" w:type="dxa"/>
            <w:tcBorders>
              <w:left w:val="single" w:sz="4" w:space="0" w:color="D9D9D9"/>
            </w:tcBorders>
          </w:tcPr>
          <w:p w14:paraId="669F29D5" w14:textId="77777777" w:rsidR="00F4703B" w:rsidRPr="00735EEE" w:rsidRDefault="00F4703B" w:rsidP="00745AB1"/>
        </w:tc>
      </w:tr>
      <w:tr w:rsidR="00F4703B" w:rsidRPr="00735EEE" w14:paraId="4859BD1C" w14:textId="77777777" w:rsidTr="009B59FE">
        <w:tc>
          <w:tcPr>
            <w:tcW w:w="4253" w:type="dxa"/>
            <w:tcBorders>
              <w:right w:val="single" w:sz="4" w:space="0" w:color="D9D9D9"/>
            </w:tcBorders>
          </w:tcPr>
          <w:p w14:paraId="4C6B25A7" w14:textId="6BDF03A1" w:rsidR="00F4703B" w:rsidRPr="00735EEE" w:rsidRDefault="00F4703B" w:rsidP="00F4703B">
            <w:pPr>
              <w:pStyle w:val="Prrafodelista"/>
              <w:numPr>
                <w:ilvl w:val="1"/>
                <w:numId w:val="3"/>
              </w:numPr>
            </w:pPr>
            <w:r w:rsidRPr="00F4703B">
              <w:t>Nombre Completo</w:t>
            </w:r>
          </w:p>
        </w:tc>
        <w:sdt>
          <w:sdtPr>
            <w:id w:val="1773905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45904752" w14:textId="0DE9C68B" w:rsidR="00F4703B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29" w:type="dxa"/>
            <w:tcBorders>
              <w:left w:val="single" w:sz="4" w:space="0" w:color="D9D9D9"/>
            </w:tcBorders>
          </w:tcPr>
          <w:p w14:paraId="4B0CE27D" w14:textId="77777777" w:rsidR="00F4703B" w:rsidRPr="00735EEE" w:rsidRDefault="00F4703B" w:rsidP="00745AB1"/>
        </w:tc>
      </w:tr>
      <w:tr w:rsidR="00F4703B" w:rsidRPr="00735EEE" w14:paraId="194AC537" w14:textId="77777777" w:rsidTr="009B59FE">
        <w:tc>
          <w:tcPr>
            <w:tcW w:w="4253" w:type="dxa"/>
            <w:tcBorders>
              <w:right w:val="single" w:sz="4" w:space="0" w:color="D9D9D9"/>
            </w:tcBorders>
          </w:tcPr>
          <w:p w14:paraId="35B8C3FF" w14:textId="37E5DB38" w:rsidR="00F4703B" w:rsidRPr="00735EEE" w:rsidRDefault="00F4703B" w:rsidP="00F4703B">
            <w:pPr>
              <w:pStyle w:val="Prrafodelista"/>
              <w:numPr>
                <w:ilvl w:val="1"/>
                <w:numId w:val="3"/>
              </w:numPr>
            </w:pPr>
            <w:r w:rsidRPr="00F4703B">
              <w:t>Edad</w:t>
            </w:r>
          </w:p>
        </w:tc>
        <w:sdt>
          <w:sdtPr>
            <w:id w:val="15700774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0C43EBE6" w14:textId="2C086FF2" w:rsidR="00F4703B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29" w:type="dxa"/>
            <w:tcBorders>
              <w:left w:val="single" w:sz="4" w:space="0" w:color="D9D9D9"/>
            </w:tcBorders>
          </w:tcPr>
          <w:p w14:paraId="24BD9D5D" w14:textId="77777777" w:rsidR="000B7D5E" w:rsidRPr="00735EEE" w:rsidRDefault="000B7D5E" w:rsidP="00745AB1"/>
        </w:tc>
      </w:tr>
    </w:tbl>
    <w:p w14:paraId="7B2CED9A" w14:textId="77777777" w:rsidR="00992727" w:rsidRDefault="00992727" w:rsidP="00992727">
      <w:pPr>
        <w:rPr>
          <w:sz w:val="2"/>
          <w:szCs w:val="2"/>
          <w:lang w:val="es-CO"/>
        </w:rPr>
      </w:pPr>
    </w:p>
    <w:p w14:paraId="3F8139F9" w14:textId="77777777" w:rsidR="000B7D5E" w:rsidRDefault="000B7D5E" w:rsidP="00992727">
      <w:pPr>
        <w:rPr>
          <w:sz w:val="2"/>
          <w:szCs w:val="2"/>
          <w:lang w:val="es-CO"/>
        </w:rPr>
      </w:pPr>
    </w:p>
    <w:p w14:paraId="38B95C8D" w14:textId="77777777" w:rsidR="000B7D5E" w:rsidRDefault="000B7D5E" w:rsidP="00992727">
      <w:pPr>
        <w:rPr>
          <w:sz w:val="2"/>
          <w:szCs w:val="2"/>
          <w:lang w:val="es-CO"/>
        </w:rPr>
      </w:pPr>
    </w:p>
    <w:p w14:paraId="056FA166" w14:textId="77777777" w:rsidR="000B7D5E" w:rsidRDefault="000B7D5E" w:rsidP="00992727">
      <w:pPr>
        <w:rPr>
          <w:sz w:val="2"/>
          <w:szCs w:val="2"/>
          <w:lang w:val="es-CO"/>
        </w:rPr>
      </w:pPr>
    </w:p>
    <w:p w14:paraId="6744DE73" w14:textId="77777777" w:rsidR="000B7D5E" w:rsidRPr="000B7D5E" w:rsidRDefault="000B7D5E" w:rsidP="00992727">
      <w:pPr>
        <w:rPr>
          <w:sz w:val="2"/>
          <w:szCs w:val="2"/>
          <w:lang w:val="es-CO"/>
        </w:rPr>
      </w:pPr>
    </w:p>
    <w:p w14:paraId="4A409220" w14:textId="77777777" w:rsidR="000B7D5E" w:rsidRDefault="000B7D5E" w:rsidP="000B7D5E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t>Género</w:t>
      </w:r>
    </w:p>
    <w:tbl>
      <w:tblPr>
        <w:tblW w:w="5002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0B7D5E" w:rsidRPr="00735EEE" w14:paraId="6BCC12C6" w14:textId="77777777" w:rsidTr="003C18BD">
        <w:trPr>
          <w:jc w:val="center"/>
        </w:trPr>
        <w:tc>
          <w:tcPr>
            <w:tcW w:w="304" w:type="dxa"/>
          </w:tcPr>
          <w:p w14:paraId="2A32B2FD" w14:textId="77777777" w:rsidR="000B7D5E" w:rsidRPr="00735EEE" w:rsidRDefault="000B7D5E" w:rsidP="00745AB1"/>
        </w:tc>
        <w:sdt>
          <w:sdtPr>
            <w:id w:val="-10243920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60953D2" w14:textId="77777777" w:rsidR="000B7D5E" w:rsidRPr="00735EEE" w:rsidRDefault="000B7D5E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5EE19D2B" w14:textId="77777777" w:rsidR="000B7D5E" w:rsidRPr="00735EEE" w:rsidRDefault="000B7D5E" w:rsidP="00745AB1">
            <w:r>
              <w:t>Hombre</w:t>
            </w:r>
          </w:p>
        </w:tc>
        <w:sdt>
          <w:sdtPr>
            <w:id w:val="8341904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10575A75" w14:textId="77777777" w:rsidR="000B7D5E" w:rsidRPr="00735EEE" w:rsidRDefault="000B7D5E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0235FA32" w14:textId="77777777" w:rsidR="000B7D5E" w:rsidRPr="00735EEE" w:rsidRDefault="000B7D5E" w:rsidP="00745AB1">
            <w:r>
              <w:t>Mujer</w:t>
            </w:r>
          </w:p>
        </w:tc>
      </w:tr>
      <w:tr w:rsidR="000B7D5E" w:rsidRPr="00735EEE" w14:paraId="12330783" w14:textId="77777777" w:rsidTr="003C18BD">
        <w:trPr>
          <w:jc w:val="center"/>
        </w:trPr>
        <w:tc>
          <w:tcPr>
            <w:tcW w:w="304" w:type="dxa"/>
          </w:tcPr>
          <w:p w14:paraId="0EF92222" w14:textId="77777777" w:rsidR="000B7D5E" w:rsidRPr="00735EEE" w:rsidRDefault="000B7D5E" w:rsidP="00745AB1"/>
        </w:tc>
        <w:sdt>
          <w:sdtPr>
            <w:id w:val="103809034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69F21A3" w14:textId="77777777" w:rsidR="000B7D5E" w:rsidRPr="00735EEE" w:rsidRDefault="000B7D5E" w:rsidP="00745AB1">
                <w:r w:rsidRPr="00735EEE">
                  <w:rPr>
                    <w:rFonts w:ascii="Segoe UI Symbol" w:eastAsia="MS Gothic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21DA0EEF" w14:textId="77777777" w:rsidR="000B7D5E" w:rsidRPr="00735EEE" w:rsidRDefault="000B7D5E" w:rsidP="00745AB1">
            <w:r>
              <w:t>Otro</w:t>
            </w:r>
          </w:p>
        </w:tc>
        <w:tc>
          <w:tcPr>
            <w:tcW w:w="392" w:type="dxa"/>
          </w:tcPr>
          <w:p w14:paraId="457B9A73" w14:textId="77777777" w:rsidR="000B7D5E" w:rsidRPr="00735EEE" w:rsidRDefault="000B7D5E" w:rsidP="00745AB1"/>
          <w:p w14:paraId="31E10D63" w14:textId="77777777" w:rsidR="000B7D5E" w:rsidRPr="00735EEE" w:rsidRDefault="000B7D5E" w:rsidP="00745AB1"/>
        </w:tc>
        <w:tc>
          <w:tcPr>
            <w:tcW w:w="4941" w:type="dxa"/>
          </w:tcPr>
          <w:p w14:paraId="21CB601D" w14:textId="77777777" w:rsidR="000B7D5E" w:rsidRPr="00735EEE" w:rsidRDefault="000B7D5E" w:rsidP="00745AB1"/>
        </w:tc>
      </w:tr>
    </w:tbl>
    <w:p w14:paraId="0A8BC22E" w14:textId="77777777" w:rsidR="000B7D5E" w:rsidRPr="000B7D5E" w:rsidRDefault="000B7D5E" w:rsidP="00992727">
      <w:pPr>
        <w:rPr>
          <w:sz w:val="2"/>
          <w:szCs w:val="2"/>
          <w:lang w:val="es-CO"/>
        </w:rPr>
      </w:pPr>
    </w:p>
    <w:tbl>
      <w:tblPr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56"/>
        <w:gridCol w:w="4575"/>
        <w:gridCol w:w="533"/>
      </w:tblGrid>
      <w:tr w:rsidR="00992727" w:rsidRPr="00735EEE" w14:paraId="24AE67B4" w14:textId="77777777" w:rsidTr="006C1F5F">
        <w:tc>
          <w:tcPr>
            <w:tcW w:w="4253" w:type="dxa"/>
            <w:tcBorders>
              <w:right w:val="single" w:sz="4" w:space="0" w:color="D9D9D9"/>
            </w:tcBorders>
          </w:tcPr>
          <w:p w14:paraId="2F6A386C" w14:textId="77777777" w:rsidR="00992727" w:rsidRPr="00735EEE" w:rsidRDefault="00992727" w:rsidP="00992727">
            <w:pPr>
              <w:pStyle w:val="Prrafodelista"/>
              <w:numPr>
                <w:ilvl w:val="1"/>
                <w:numId w:val="3"/>
              </w:numPr>
            </w:pPr>
            <w:r w:rsidRPr="00F4703B">
              <w:t>Teléfono</w:t>
            </w:r>
            <w:r>
              <w:t xml:space="preserve"> de contacto</w:t>
            </w:r>
          </w:p>
        </w:tc>
        <w:sdt>
          <w:sdtPr>
            <w:id w:val="-19462985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1903669F" w14:textId="363CA97A" w:rsidR="00992727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left w:val="single" w:sz="4" w:space="0" w:color="D9D9D9"/>
            </w:tcBorders>
          </w:tcPr>
          <w:p w14:paraId="32849E01" w14:textId="77777777" w:rsidR="00992727" w:rsidRPr="00735EEE" w:rsidRDefault="00992727" w:rsidP="00745AB1"/>
        </w:tc>
      </w:tr>
      <w:tr w:rsidR="00992727" w:rsidRPr="00735EEE" w14:paraId="02E57E89" w14:textId="77777777" w:rsidTr="006C1F5F">
        <w:tc>
          <w:tcPr>
            <w:tcW w:w="4253" w:type="dxa"/>
            <w:tcBorders>
              <w:right w:val="single" w:sz="4" w:space="0" w:color="D9D9D9"/>
            </w:tcBorders>
          </w:tcPr>
          <w:p w14:paraId="51CD27FA" w14:textId="77777777" w:rsidR="00992727" w:rsidRPr="00C8554E" w:rsidRDefault="00992727" w:rsidP="00992727">
            <w:pPr>
              <w:pStyle w:val="Prrafodelista"/>
              <w:numPr>
                <w:ilvl w:val="1"/>
                <w:numId w:val="3"/>
              </w:numPr>
            </w:pPr>
            <w:r w:rsidRPr="00F4703B">
              <w:t xml:space="preserve">Correo </w:t>
            </w:r>
            <w:r>
              <w:t>e</w:t>
            </w:r>
            <w:r w:rsidRPr="00F4703B">
              <w:t>lectrónico</w:t>
            </w:r>
          </w:p>
        </w:tc>
        <w:sdt>
          <w:sdtPr>
            <w:id w:val="-14668051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46837584" w14:textId="700EDCF6" w:rsidR="00992727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left w:val="single" w:sz="4" w:space="0" w:color="D9D9D9"/>
            </w:tcBorders>
          </w:tcPr>
          <w:p w14:paraId="3C401EAC" w14:textId="77777777" w:rsidR="00992727" w:rsidRPr="00735EEE" w:rsidRDefault="00992727" w:rsidP="00745AB1"/>
        </w:tc>
      </w:tr>
    </w:tbl>
    <w:p w14:paraId="5317D0B2" w14:textId="77777777" w:rsidR="00F4703B" w:rsidRDefault="00F4703B" w:rsidP="00E942D2">
      <w:pPr>
        <w:rPr>
          <w:lang w:val="es-CO"/>
        </w:rPr>
      </w:pPr>
    </w:p>
    <w:p w14:paraId="0142BA61" w14:textId="007AD32E" w:rsidR="00995452" w:rsidRDefault="00995452" w:rsidP="00995452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t>Cargo</w:t>
      </w:r>
    </w:p>
    <w:tbl>
      <w:tblPr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995452" w:rsidRPr="00735EEE" w14:paraId="21AE7C46" w14:textId="77777777" w:rsidTr="00196175">
        <w:tc>
          <w:tcPr>
            <w:tcW w:w="303" w:type="dxa"/>
          </w:tcPr>
          <w:p w14:paraId="77F4BB3B" w14:textId="77777777" w:rsidR="00995452" w:rsidRPr="00735EEE" w:rsidRDefault="00995452" w:rsidP="00745AB1"/>
        </w:tc>
        <w:sdt>
          <w:sdtPr>
            <w:id w:val="-1505363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2BFB5C8" w14:textId="77777777" w:rsidR="00995452" w:rsidRPr="00735EEE" w:rsidRDefault="0099545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0" w:type="dxa"/>
          </w:tcPr>
          <w:p w14:paraId="0FAD7587" w14:textId="4CF64144" w:rsidR="00995452" w:rsidRPr="00735EEE" w:rsidRDefault="00196C55" w:rsidP="00745AB1">
            <w:r>
              <w:t>Rector (a)</w:t>
            </w:r>
          </w:p>
        </w:tc>
        <w:sdt>
          <w:sdtPr>
            <w:id w:val="12107625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0C82748B" w14:textId="77777777" w:rsidR="00995452" w:rsidRPr="00735EEE" w:rsidRDefault="0099545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36" w:type="dxa"/>
          </w:tcPr>
          <w:p w14:paraId="03BDC155" w14:textId="63381925" w:rsidR="00995452" w:rsidRPr="00735EEE" w:rsidRDefault="00196C55" w:rsidP="00745AB1">
            <w:r>
              <w:t>Director (a)</w:t>
            </w:r>
          </w:p>
        </w:tc>
      </w:tr>
      <w:tr w:rsidR="00196C55" w:rsidRPr="00735EEE" w14:paraId="347B110B" w14:textId="77777777" w:rsidTr="00196175">
        <w:tc>
          <w:tcPr>
            <w:tcW w:w="303" w:type="dxa"/>
          </w:tcPr>
          <w:p w14:paraId="115A4D4D" w14:textId="77777777" w:rsidR="00196C55" w:rsidRPr="00735EEE" w:rsidRDefault="00196C55" w:rsidP="00196C55"/>
        </w:tc>
        <w:sdt>
          <w:sdtPr>
            <w:id w:val="-206432777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0544FEC" w14:textId="4B9E017B" w:rsidR="00196C55" w:rsidRPr="00735EEE" w:rsidRDefault="00196C55" w:rsidP="00196C55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0" w:type="dxa"/>
          </w:tcPr>
          <w:p w14:paraId="4D8AFF7A" w14:textId="009C0887" w:rsidR="00196C55" w:rsidRDefault="00196C55" w:rsidP="00196C55">
            <w:r>
              <w:t>Coordinador (a)</w:t>
            </w:r>
          </w:p>
        </w:tc>
        <w:sdt>
          <w:sdtPr>
            <w:id w:val="105211366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6877D6FD" w14:textId="61FF1490" w:rsidR="00196C55" w:rsidRPr="00735EEE" w:rsidRDefault="00196C55" w:rsidP="00196C55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36" w:type="dxa"/>
          </w:tcPr>
          <w:p w14:paraId="587FA8C9" w14:textId="7DEA69AC" w:rsidR="00196C55" w:rsidRDefault="00196C55" w:rsidP="00196C55">
            <w:r>
              <w:t>Orientador (a)</w:t>
            </w:r>
          </w:p>
        </w:tc>
      </w:tr>
      <w:tr w:rsidR="00196C55" w:rsidRPr="00735EEE" w14:paraId="3A8EE959" w14:textId="77777777" w:rsidTr="00196175">
        <w:trPr>
          <w:gridAfter w:val="2"/>
          <w:wAfter w:w="5328" w:type="dxa"/>
        </w:trPr>
        <w:tc>
          <w:tcPr>
            <w:tcW w:w="303" w:type="dxa"/>
          </w:tcPr>
          <w:p w14:paraId="5BA34F4B" w14:textId="77777777" w:rsidR="00196C55" w:rsidRPr="00735EEE" w:rsidRDefault="00196C55" w:rsidP="00196C55"/>
        </w:tc>
        <w:sdt>
          <w:sdtPr>
            <w:id w:val="-5300312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325E237" w14:textId="7D36E75F" w:rsidR="00196C55" w:rsidRPr="00735EEE" w:rsidRDefault="00196C55" w:rsidP="00196C55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0" w:type="dxa"/>
          </w:tcPr>
          <w:p w14:paraId="7F641604" w14:textId="097CBAA8" w:rsidR="00196C55" w:rsidRDefault="00196C55" w:rsidP="00196C55">
            <w:r>
              <w:t>Docente encargado</w:t>
            </w:r>
          </w:p>
        </w:tc>
      </w:tr>
    </w:tbl>
    <w:p w14:paraId="2E1DBACE" w14:textId="77777777" w:rsidR="00196175" w:rsidRDefault="00196175" w:rsidP="00E942D2">
      <w:pPr>
        <w:rPr>
          <w:lang w:val="es-CO"/>
        </w:rPr>
      </w:pPr>
    </w:p>
    <w:p w14:paraId="42AC45CF" w14:textId="77777777" w:rsidR="0083679B" w:rsidRDefault="0083679B" w:rsidP="00E942D2">
      <w:pPr>
        <w:rPr>
          <w:lang w:val="es-CO"/>
        </w:rPr>
      </w:pPr>
    </w:p>
    <w:p w14:paraId="7E461894" w14:textId="77777777" w:rsidR="0083679B" w:rsidRDefault="0083679B" w:rsidP="00E942D2">
      <w:pPr>
        <w:rPr>
          <w:lang w:val="es-CO"/>
        </w:rPr>
      </w:pPr>
    </w:p>
    <w:p w14:paraId="7E45575E" w14:textId="77777777" w:rsidR="0083679B" w:rsidRDefault="0083679B" w:rsidP="00E942D2">
      <w:pPr>
        <w:rPr>
          <w:lang w:val="es-CO"/>
        </w:rPr>
      </w:pPr>
    </w:p>
    <w:p w14:paraId="4C2131F9" w14:textId="1E0593E8" w:rsidR="00196175" w:rsidRDefault="00196175" w:rsidP="00196175">
      <w:pPr>
        <w:pStyle w:val="Ttulo2"/>
        <w:numPr>
          <w:ilvl w:val="0"/>
          <w:numId w:val="3"/>
        </w:numPr>
        <w:rPr>
          <w:lang w:val="es-CO"/>
        </w:rPr>
      </w:pPr>
      <w:r>
        <w:rPr>
          <w:lang w:val="es-CO"/>
        </w:rPr>
        <w:lastRenderedPageBreak/>
        <w:t>Institucionalización y gestión</w:t>
      </w:r>
    </w:p>
    <w:p w14:paraId="643027B0" w14:textId="77777777" w:rsidR="00196175" w:rsidRDefault="00196175" w:rsidP="00196175">
      <w:pPr>
        <w:rPr>
          <w:lang w:val="es-CO"/>
        </w:rPr>
      </w:pPr>
    </w:p>
    <w:p w14:paraId="1FEC193E" w14:textId="1CA25A05" w:rsidR="00196175" w:rsidRPr="00196175" w:rsidRDefault="00196175" w:rsidP="00196175">
      <w:pPr>
        <w:rPr>
          <w:lang w:val="es-CO"/>
        </w:rPr>
      </w:pPr>
      <w:r w:rsidRPr="00196175">
        <w:rPr>
          <w:lang w:val="es-CO"/>
        </w:rPr>
        <w:t xml:space="preserve">Este módulo consta de 17 preguntas que permiten medir la disposición de las sedes educativas del sector oficial para institucionalizar e integrar las políticas públicas de las tecnologías digitales, en las prácticas educativas.    </w:t>
      </w:r>
    </w:p>
    <w:p w14:paraId="3F3E90DF" w14:textId="77777777" w:rsidR="007C7142" w:rsidRDefault="007C7142" w:rsidP="007C7142">
      <w:pPr>
        <w:rPr>
          <w:lang w:val="es-CO"/>
        </w:rPr>
      </w:pPr>
    </w:p>
    <w:p w14:paraId="35804B0E" w14:textId="61FA3475" w:rsidR="007C7142" w:rsidRDefault="007C7142" w:rsidP="007C7142">
      <w:pPr>
        <w:pStyle w:val="Prrafodelista"/>
        <w:numPr>
          <w:ilvl w:val="1"/>
          <w:numId w:val="3"/>
        </w:numPr>
        <w:rPr>
          <w:lang w:val="es-CO"/>
        </w:rPr>
      </w:pPr>
      <w:r w:rsidRPr="007C7142">
        <w:rPr>
          <w:lang w:val="es-CO"/>
        </w:rPr>
        <w:t>¿La sede educativa incorpora en su estrategia</w:t>
      </w:r>
      <w:r>
        <w:rPr>
          <w:lang w:val="es-CO"/>
        </w:rPr>
        <w:t xml:space="preserve"> </w:t>
      </w:r>
      <w:r w:rsidRPr="007C7142">
        <w:rPr>
          <w:lang w:val="es-CO"/>
        </w:rPr>
        <w:t>pedagógica registrada en el Proyecto Educativo Institucional el uso de las tecnologías digitales?</w:t>
      </w:r>
    </w:p>
    <w:p w14:paraId="7F7AFF65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7C7142" w:rsidRPr="00735EEE" w14:paraId="4408DA85" w14:textId="77777777" w:rsidTr="007C7142">
        <w:tc>
          <w:tcPr>
            <w:tcW w:w="304" w:type="dxa"/>
          </w:tcPr>
          <w:p w14:paraId="1FD6F424" w14:textId="77777777" w:rsidR="007C7142" w:rsidRPr="00735EEE" w:rsidRDefault="007C7142" w:rsidP="007C7142"/>
        </w:tc>
        <w:sdt>
          <w:sdtPr>
            <w:id w:val="5028379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460BC55" w14:textId="77777777" w:rsidR="007C7142" w:rsidRPr="00735EEE" w:rsidRDefault="007C7142" w:rsidP="007C7142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5E25C5A5" w14:textId="063A8703" w:rsidR="007C7142" w:rsidRPr="00735EEE" w:rsidRDefault="007C7142" w:rsidP="007C7142">
            <w:r>
              <w:t>Sí</w:t>
            </w:r>
          </w:p>
        </w:tc>
        <w:sdt>
          <w:sdtPr>
            <w:id w:val="68217122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6A1C30B1" w14:textId="77777777" w:rsidR="007C7142" w:rsidRPr="00735EEE" w:rsidRDefault="007C7142" w:rsidP="007C7142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5684E9C4" w14:textId="6C044397" w:rsidR="007C7142" w:rsidRPr="00735EEE" w:rsidRDefault="007C7142" w:rsidP="007C7142">
            <w:r>
              <w:t>No</w:t>
            </w:r>
          </w:p>
        </w:tc>
      </w:tr>
    </w:tbl>
    <w:p w14:paraId="254E37B7" w14:textId="77777777" w:rsidR="007C7142" w:rsidRDefault="007C7142" w:rsidP="0053043B">
      <w:pPr>
        <w:rPr>
          <w:lang w:val="es-CO"/>
        </w:rPr>
      </w:pPr>
    </w:p>
    <w:p w14:paraId="230095C2" w14:textId="5CEED141" w:rsidR="007C7142" w:rsidRDefault="007C7142" w:rsidP="007C7142">
      <w:pPr>
        <w:pStyle w:val="Prrafodelista"/>
        <w:numPr>
          <w:ilvl w:val="1"/>
          <w:numId w:val="3"/>
        </w:numPr>
        <w:rPr>
          <w:lang w:val="es-CO"/>
        </w:rPr>
      </w:pPr>
      <w:r w:rsidRPr="007C7142">
        <w:rPr>
          <w:lang w:val="es-CO"/>
        </w:rPr>
        <w:t>¿La sede educativa orienta su planeación estratégica</w:t>
      </w:r>
      <w:r>
        <w:rPr>
          <w:lang w:val="es-CO"/>
        </w:rPr>
        <w:t xml:space="preserve"> </w:t>
      </w:r>
      <w:r w:rsidRPr="007C7142">
        <w:rPr>
          <w:lang w:val="es-CO"/>
        </w:rPr>
        <w:t>(planes, proyectos, programas) hacia el fomento de la innovación educativa con uso de tecnologías digitales?</w:t>
      </w:r>
    </w:p>
    <w:p w14:paraId="47FB175B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7C7142" w:rsidRPr="00735EEE" w14:paraId="274BFF5F" w14:textId="77777777" w:rsidTr="00745AB1">
        <w:tc>
          <w:tcPr>
            <w:tcW w:w="304" w:type="dxa"/>
          </w:tcPr>
          <w:p w14:paraId="2B754E19" w14:textId="77777777" w:rsidR="007C7142" w:rsidRPr="00735EEE" w:rsidRDefault="007C7142" w:rsidP="00745AB1"/>
        </w:tc>
        <w:sdt>
          <w:sdtPr>
            <w:id w:val="-100720777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E41E0E9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505E1D97" w14:textId="77777777" w:rsidR="007C7142" w:rsidRPr="00735EEE" w:rsidRDefault="007C7142" w:rsidP="00745AB1">
            <w:r>
              <w:t>Sí</w:t>
            </w:r>
          </w:p>
        </w:tc>
        <w:sdt>
          <w:sdtPr>
            <w:id w:val="-170963074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45A2069E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73E4B04A" w14:textId="77777777" w:rsidR="007C7142" w:rsidRPr="00735EEE" w:rsidRDefault="007C7142" w:rsidP="00745AB1">
            <w:r>
              <w:t>No</w:t>
            </w:r>
          </w:p>
        </w:tc>
      </w:tr>
    </w:tbl>
    <w:p w14:paraId="299095FC" w14:textId="77777777" w:rsidR="007C7142" w:rsidRDefault="007C7142" w:rsidP="007C7142">
      <w:pPr>
        <w:rPr>
          <w:lang w:val="es-CO"/>
        </w:rPr>
      </w:pPr>
    </w:p>
    <w:p w14:paraId="306C891F" w14:textId="1C4FC383" w:rsidR="00E26F0D" w:rsidRDefault="007C7142" w:rsidP="00E26F0D">
      <w:pPr>
        <w:pStyle w:val="Prrafodelista"/>
        <w:numPr>
          <w:ilvl w:val="1"/>
          <w:numId w:val="3"/>
        </w:numPr>
        <w:rPr>
          <w:lang w:val="es-CO"/>
        </w:rPr>
      </w:pPr>
      <w:r w:rsidRPr="007C7142">
        <w:rPr>
          <w:lang w:val="es-CO"/>
        </w:rPr>
        <w:t>¿</w:t>
      </w:r>
      <w:r w:rsidR="00E26F0D" w:rsidRPr="00E26F0D">
        <w:rPr>
          <w:lang w:val="es-CO"/>
        </w:rPr>
        <w:t>Cuenta la sede educativa con mecanismo de apoyo o</w:t>
      </w:r>
      <w:r w:rsidR="00E26F0D">
        <w:rPr>
          <w:lang w:val="es-CO"/>
        </w:rPr>
        <w:t xml:space="preserve"> </w:t>
      </w:r>
      <w:r w:rsidR="00E26F0D" w:rsidRPr="00E26F0D">
        <w:rPr>
          <w:lang w:val="es-CO"/>
        </w:rPr>
        <w:t>recursos por parte de la entidad territorial (secretaría de educación, alcaldía, gobernación) para realizar mantenimientos preventivos y/o correctivos de terminales y/</w:t>
      </w:r>
      <w:proofErr w:type="spellStart"/>
      <w:r w:rsidR="00E26F0D" w:rsidRPr="00E26F0D">
        <w:rPr>
          <w:lang w:val="es-CO"/>
        </w:rPr>
        <w:t>o</w:t>
      </w:r>
      <w:proofErr w:type="spellEnd"/>
      <w:r w:rsidR="00E26F0D" w:rsidRPr="00E26F0D">
        <w:rPr>
          <w:lang w:val="es-CO"/>
        </w:rPr>
        <w:t xml:space="preserve"> otras herramientas tecnológicas?</w:t>
      </w:r>
    </w:p>
    <w:p w14:paraId="325218C1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21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392"/>
        <w:gridCol w:w="4942"/>
      </w:tblGrid>
      <w:tr w:rsidR="00340291" w:rsidRPr="00735EEE" w14:paraId="2860091A" w14:textId="77777777" w:rsidTr="00340291">
        <w:tc>
          <w:tcPr>
            <w:tcW w:w="304" w:type="dxa"/>
          </w:tcPr>
          <w:p w14:paraId="1FECC7D7" w14:textId="77777777" w:rsidR="00340291" w:rsidRPr="00735EEE" w:rsidRDefault="00340291" w:rsidP="00745AB1"/>
        </w:tc>
        <w:sdt>
          <w:sdtPr>
            <w:id w:val="8879982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9BB44AB" w14:textId="77777777" w:rsidR="00340291" w:rsidRPr="00735EEE" w:rsidRDefault="00340291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00462B7E" w14:textId="77777777" w:rsidR="00340291" w:rsidRPr="00735EEE" w:rsidRDefault="00340291" w:rsidP="00745AB1">
            <w:r>
              <w:t>Sí</w:t>
            </w:r>
          </w:p>
        </w:tc>
        <w:tc>
          <w:tcPr>
            <w:tcW w:w="392" w:type="dxa"/>
          </w:tcPr>
          <w:p w14:paraId="6D7BA8D3" w14:textId="77777777" w:rsidR="00340291" w:rsidRPr="00735EEE" w:rsidRDefault="00340291" w:rsidP="00745AB1"/>
        </w:tc>
        <w:sdt>
          <w:sdtPr>
            <w:id w:val="-131502500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1EFF2C4F" w14:textId="249E71AC" w:rsidR="00340291" w:rsidRPr="00735EEE" w:rsidRDefault="00340291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3E539AA2" w14:textId="77777777" w:rsidR="00340291" w:rsidRPr="00735EEE" w:rsidRDefault="00340291" w:rsidP="00745AB1">
            <w:r>
              <w:t>No</w:t>
            </w:r>
          </w:p>
        </w:tc>
      </w:tr>
    </w:tbl>
    <w:p w14:paraId="0749F288" w14:textId="77777777" w:rsidR="007C7142" w:rsidRDefault="007C7142" w:rsidP="007C7142">
      <w:pPr>
        <w:rPr>
          <w:lang w:val="es-CO"/>
        </w:rPr>
      </w:pPr>
    </w:p>
    <w:p w14:paraId="6540DB06" w14:textId="138104AC" w:rsidR="00E26F0D" w:rsidRDefault="007C7142" w:rsidP="00E26F0D">
      <w:pPr>
        <w:pStyle w:val="Prrafodelista"/>
        <w:numPr>
          <w:ilvl w:val="1"/>
          <w:numId w:val="3"/>
        </w:numPr>
        <w:rPr>
          <w:lang w:val="es-CO"/>
        </w:rPr>
      </w:pPr>
      <w:r w:rsidRPr="007C7142">
        <w:rPr>
          <w:lang w:val="es-CO"/>
        </w:rPr>
        <w:t>¿</w:t>
      </w:r>
      <w:r w:rsidR="00E26F0D" w:rsidRPr="00E26F0D">
        <w:rPr>
          <w:lang w:val="es-CO"/>
        </w:rPr>
        <w:t>Cuenta con algún procedimiento para el manejo de</w:t>
      </w:r>
      <w:r w:rsidR="00E26F0D">
        <w:rPr>
          <w:lang w:val="es-CO"/>
        </w:rPr>
        <w:t xml:space="preserve"> </w:t>
      </w:r>
      <w:r w:rsidR="00E26F0D" w:rsidRPr="00E26F0D">
        <w:rPr>
          <w:lang w:val="es-CO"/>
        </w:rPr>
        <w:t>inventario y/o control de préstamo de recursos tecnológicos dentro de la sede educativa?</w:t>
      </w:r>
    </w:p>
    <w:p w14:paraId="2FC38E1A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7C7142" w:rsidRPr="00735EEE" w14:paraId="6D49D9FD" w14:textId="77777777" w:rsidTr="00745AB1">
        <w:tc>
          <w:tcPr>
            <w:tcW w:w="304" w:type="dxa"/>
          </w:tcPr>
          <w:p w14:paraId="4F475B69" w14:textId="77777777" w:rsidR="007C7142" w:rsidRPr="00735EEE" w:rsidRDefault="007C7142" w:rsidP="00745AB1"/>
        </w:tc>
        <w:sdt>
          <w:sdtPr>
            <w:id w:val="-102470614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F8A9CBD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03ABF773" w14:textId="77777777" w:rsidR="007C7142" w:rsidRPr="00735EEE" w:rsidRDefault="007C7142" w:rsidP="00745AB1">
            <w:r>
              <w:t>Sí</w:t>
            </w:r>
          </w:p>
        </w:tc>
        <w:sdt>
          <w:sdtPr>
            <w:id w:val="-152818089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7740A2C2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05B0DE39" w14:textId="77777777" w:rsidR="007C7142" w:rsidRPr="00735EEE" w:rsidRDefault="007C7142" w:rsidP="00745AB1">
            <w:r>
              <w:t>No</w:t>
            </w:r>
          </w:p>
        </w:tc>
      </w:tr>
    </w:tbl>
    <w:p w14:paraId="38ABFEC1" w14:textId="7C2F50DC" w:rsidR="006C1F5F" w:rsidRDefault="006C1F5F" w:rsidP="006C1F5F">
      <w:pPr>
        <w:tabs>
          <w:tab w:val="left" w:pos="1507"/>
        </w:tabs>
        <w:rPr>
          <w:lang w:val="es-CO"/>
        </w:rPr>
      </w:pPr>
      <w:r>
        <w:rPr>
          <w:lang w:val="es-CO"/>
        </w:rPr>
        <w:tab/>
      </w:r>
    </w:p>
    <w:p w14:paraId="3A0D75E2" w14:textId="0AC9875D" w:rsidR="00E26F0D" w:rsidRDefault="00E26F0D" w:rsidP="00E26F0D">
      <w:pPr>
        <w:pStyle w:val="Prrafodelista"/>
        <w:numPr>
          <w:ilvl w:val="1"/>
          <w:numId w:val="3"/>
        </w:numPr>
        <w:rPr>
          <w:lang w:val="es-CO"/>
        </w:rPr>
      </w:pPr>
      <w:r w:rsidRPr="00E26F0D">
        <w:rPr>
          <w:lang w:val="es-CO"/>
        </w:rPr>
        <w:lastRenderedPageBreak/>
        <w:t>¿Existe alguna estrategia de préstamo de recursos</w:t>
      </w:r>
      <w:r>
        <w:rPr>
          <w:lang w:val="es-CO"/>
        </w:rPr>
        <w:t xml:space="preserve"> </w:t>
      </w:r>
      <w:r w:rsidRPr="00E26F0D">
        <w:rPr>
          <w:lang w:val="es-CO"/>
        </w:rPr>
        <w:t>tecnológicos para su uso en actividades por fuera de la sede educativa?</w:t>
      </w:r>
    </w:p>
    <w:p w14:paraId="6C2E2A0C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7C7142" w:rsidRPr="00735EEE" w14:paraId="72A7104A" w14:textId="77777777" w:rsidTr="00745AB1">
        <w:tc>
          <w:tcPr>
            <w:tcW w:w="304" w:type="dxa"/>
          </w:tcPr>
          <w:p w14:paraId="0A115C62" w14:textId="77777777" w:rsidR="007C7142" w:rsidRPr="00735EEE" w:rsidRDefault="007C7142" w:rsidP="00745AB1"/>
        </w:tc>
        <w:sdt>
          <w:sdtPr>
            <w:id w:val="53685209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711C8A2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604ACF0F" w14:textId="77777777" w:rsidR="007C7142" w:rsidRPr="00735EEE" w:rsidRDefault="007C7142" w:rsidP="00745AB1">
            <w:r>
              <w:t>Sí</w:t>
            </w:r>
          </w:p>
        </w:tc>
        <w:sdt>
          <w:sdtPr>
            <w:id w:val="195220939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30F654FB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7526F58D" w14:textId="77777777" w:rsidR="007C7142" w:rsidRPr="00735EEE" w:rsidRDefault="007C7142" w:rsidP="00745AB1">
            <w:r>
              <w:t>No</w:t>
            </w:r>
          </w:p>
        </w:tc>
      </w:tr>
    </w:tbl>
    <w:p w14:paraId="0E28E0A5" w14:textId="77777777" w:rsidR="007C7142" w:rsidRDefault="007C7142" w:rsidP="007C7142">
      <w:pPr>
        <w:rPr>
          <w:lang w:val="es-CO"/>
        </w:rPr>
      </w:pPr>
    </w:p>
    <w:p w14:paraId="414F572B" w14:textId="228E5D49" w:rsidR="00E26F0D" w:rsidRDefault="007C7142" w:rsidP="00E26F0D">
      <w:pPr>
        <w:pStyle w:val="Prrafodelista"/>
        <w:numPr>
          <w:ilvl w:val="1"/>
          <w:numId w:val="3"/>
        </w:numPr>
        <w:rPr>
          <w:lang w:val="es-CO"/>
        </w:rPr>
      </w:pPr>
      <w:r w:rsidRPr="007C7142">
        <w:rPr>
          <w:lang w:val="es-CO"/>
        </w:rPr>
        <w:t>¿</w:t>
      </w:r>
      <w:r w:rsidR="00E420BE" w:rsidRPr="00E420BE">
        <w:rPr>
          <w:lang w:val="es-CO"/>
        </w:rPr>
        <w:t>En el último año se han ejecutado proyectos</w:t>
      </w:r>
      <w:r w:rsidR="00E420BE">
        <w:rPr>
          <w:lang w:val="es-CO"/>
        </w:rPr>
        <w:t xml:space="preserve"> </w:t>
      </w:r>
      <w:r w:rsidR="00E420BE" w:rsidRPr="00E420BE">
        <w:rPr>
          <w:lang w:val="es-CO"/>
        </w:rPr>
        <w:t>pedagógicos para el aprovechamiento de residuos tecnológicos en prácticas educativas de la sede?</w:t>
      </w:r>
    </w:p>
    <w:p w14:paraId="7D05BC51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7C7142" w:rsidRPr="00735EEE" w14:paraId="60CF5A1C" w14:textId="77777777" w:rsidTr="00745AB1">
        <w:tc>
          <w:tcPr>
            <w:tcW w:w="304" w:type="dxa"/>
          </w:tcPr>
          <w:p w14:paraId="655D43AE" w14:textId="77777777" w:rsidR="007C7142" w:rsidRPr="00735EEE" w:rsidRDefault="007C7142" w:rsidP="00745AB1"/>
        </w:tc>
        <w:sdt>
          <w:sdtPr>
            <w:id w:val="-198846339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5FA5309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2F505E88" w14:textId="77777777" w:rsidR="007C7142" w:rsidRPr="00735EEE" w:rsidRDefault="007C7142" w:rsidP="00745AB1">
            <w:r>
              <w:t>Sí</w:t>
            </w:r>
          </w:p>
        </w:tc>
        <w:sdt>
          <w:sdtPr>
            <w:id w:val="46231774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39474E37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7F906067" w14:textId="77777777" w:rsidR="007C7142" w:rsidRPr="00735EEE" w:rsidRDefault="007C7142" w:rsidP="00745AB1">
            <w:r>
              <w:t>No</w:t>
            </w:r>
          </w:p>
        </w:tc>
      </w:tr>
    </w:tbl>
    <w:p w14:paraId="0DC0C668" w14:textId="77777777" w:rsidR="007C7142" w:rsidRDefault="007C7142" w:rsidP="007C7142">
      <w:pPr>
        <w:rPr>
          <w:lang w:val="es-CO"/>
        </w:rPr>
      </w:pPr>
    </w:p>
    <w:p w14:paraId="1158F396" w14:textId="7A9EC16F" w:rsidR="00E26F0D" w:rsidRDefault="007B43C2" w:rsidP="00E26F0D">
      <w:pPr>
        <w:pStyle w:val="Prrafodelista"/>
        <w:numPr>
          <w:ilvl w:val="1"/>
          <w:numId w:val="3"/>
        </w:numPr>
        <w:rPr>
          <w:lang w:val="es-CO"/>
        </w:rPr>
      </w:pPr>
      <w:r w:rsidRPr="007B43C2">
        <w:rPr>
          <w:lang w:val="es-CO"/>
        </w:rPr>
        <w:t>¿La sede educativa cuenta con un plan para la disposición y aprovechamiento de residuos tecnológicos?</w:t>
      </w:r>
    </w:p>
    <w:p w14:paraId="1556C3BA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7C7142" w:rsidRPr="00735EEE" w14:paraId="77849CF4" w14:textId="77777777" w:rsidTr="00745AB1">
        <w:tc>
          <w:tcPr>
            <w:tcW w:w="304" w:type="dxa"/>
          </w:tcPr>
          <w:p w14:paraId="4438A80A" w14:textId="77777777" w:rsidR="007C7142" w:rsidRPr="00735EEE" w:rsidRDefault="007C7142" w:rsidP="00745AB1"/>
        </w:tc>
        <w:sdt>
          <w:sdtPr>
            <w:id w:val="9365560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C9353C2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4B01284C" w14:textId="77777777" w:rsidR="007C7142" w:rsidRPr="00735EEE" w:rsidRDefault="007C7142" w:rsidP="00745AB1">
            <w:r>
              <w:t>Sí</w:t>
            </w:r>
          </w:p>
        </w:tc>
        <w:sdt>
          <w:sdtPr>
            <w:id w:val="94820133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0673B7E4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206255DC" w14:textId="77777777" w:rsidR="007C7142" w:rsidRPr="00735EEE" w:rsidRDefault="007C7142" w:rsidP="00745AB1">
            <w:r>
              <w:t>No</w:t>
            </w:r>
          </w:p>
        </w:tc>
      </w:tr>
    </w:tbl>
    <w:p w14:paraId="35863A25" w14:textId="77777777" w:rsidR="007C7142" w:rsidRDefault="007C7142" w:rsidP="007C7142">
      <w:pPr>
        <w:rPr>
          <w:lang w:val="es-CO"/>
        </w:rPr>
      </w:pPr>
    </w:p>
    <w:p w14:paraId="47EAB3FF" w14:textId="6CCAF370" w:rsidR="00E26F0D" w:rsidRDefault="007C7142" w:rsidP="00E26F0D">
      <w:pPr>
        <w:pStyle w:val="Prrafodelista"/>
        <w:numPr>
          <w:ilvl w:val="1"/>
          <w:numId w:val="3"/>
        </w:numPr>
        <w:rPr>
          <w:lang w:val="es-CO"/>
        </w:rPr>
      </w:pPr>
      <w:r w:rsidRPr="007C7142">
        <w:rPr>
          <w:lang w:val="es-CO"/>
        </w:rPr>
        <w:t>¿</w:t>
      </w:r>
      <w:r w:rsidR="00857A8A" w:rsidRPr="00857A8A">
        <w:rPr>
          <w:lang w:val="es-CO"/>
        </w:rPr>
        <w:t>Ha realizado alianzas para que sus docentes accedan a</w:t>
      </w:r>
      <w:r w:rsidR="00857A8A">
        <w:rPr>
          <w:lang w:val="es-CO"/>
        </w:rPr>
        <w:t xml:space="preserve"> </w:t>
      </w:r>
      <w:r w:rsidR="00857A8A" w:rsidRPr="00857A8A">
        <w:rPr>
          <w:lang w:val="es-CO"/>
        </w:rPr>
        <w:t>estrategias o programas de formación o acompañamiento en el uso de tecnologías digitales</w:t>
      </w:r>
      <w:r w:rsidRPr="00857A8A">
        <w:rPr>
          <w:lang w:val="es-CO"/>
        </w:rPr>
        <w:t>?</w:t>
      </w:r>
    </w:p>
    <w:p w14:paraId="4E4636E8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7C7142" w:rsidRPr="00735EEE" w14:paraId="5695734E" w14:textId="77777777" w:rsidTr="00745AB1">
        <w:tc>
          <w:tcPr>
            <w:tcW w:w="304" w:type="dxa"/>
          </w:tcPr>
          <w:p w14:paraId="1B246796" w14:textId="77777777" w:rsidR="007C7142" w:rsidRPr="00735EEE" w:rsidRDefault="007C7142" w:rsidP="00745AB1"/>
        </w:tc>
        <w:sdt>
          <w:sdtPr>
            <w:id w:val="97633757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EA69D76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38F3AC02" w14:textId="77777777" w:rsidR="007C7142" w:rsidRPr="00735EEE" w:rsidRDefault="007C7142" w:rsidP="00745AB1">
            <w:r>
              <w:t>Sí</w:t>
            </w:r>
          </w:p>
        </w:tc>
        <w:sdt>
          <w:sdtPr>
            <w:id w:val="-144221524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771A9108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513AC49C" w14:textId="77777777" w:rsidR="007C7142" w:rsidRPr="00735EEE" w:rsidRDefault="007C7142" w:rsidP="00745AB1">
            <w:r>
              <w:t>No</w:t>
            </w:r>
          </w:p>
        </w:tc>
      </w:tr>
    </w:tbl>
    <w:p w14:paraId="3E7560FC" w14:textId="77777777" w:rsidR="007C7142" w:rsidRDefault="007C7142" w:rsidP="007C7142">
      <w:pPr>
        <w:rPr>
          <w:lang w:val="es-CO"/>
        </w:rPr>
      </w:pPr>
    </w:p>
    <w:p w14:paraId="5CB2C6E5" w14:textId="7CFD22BF" w:rsidR="00E26F0D" w:rsidRDefault="007C7142" w:rsidP="00E26F0D">
      <w:pPr>
        <w:pStyle w:val="Prrafodelista"/>
        <w:numPr>
          <w:ilvl w:val="1"/>
          <w:numId w:val="3"/>
        </w:numPr>
        <w:rPr>
          <w:lang w:val="es-CO"/>
        </w:rPr>
      </w:pPr>
      <w:r w:rsidRPr="007C7142">
        <w:rPr>
          <w:lang w:val="es-CO"/>
        </w:rPr>
        <w:t>¿</w:t>
      </w:r>
      <w:r w:rsidR="00857A8A" w:rsidRPr="00857A8A">
        <w:rPr>
          <w:lang w:val="es-CO"/>
        </w:rPr>
        <w:t>La sede educativa realiza evaluación de la estrategia</w:t>
      </w:r>
      <w:r w:rsidR="00857A8A">
        <w:rPr>
          <w:lang w:val="es-CO"/>
        </w:rPr>
        <w:t xml:space="preserve"> </w:t>
      </w:r>
      <w:r w:rsidR="00857A8A" w:rsidRPr="00857A8A">
        <w:rPr>
          <w:lang w:val="es-CO"/>
        </w:rPr>
        <w:t>pedagógica registrada en el Proyecto Educativo Institucional para el uso de las tecnologías digitales</w:t>
      </w:r>
      <w:r w:rsidRPr="00857A8A">
        <w:rPr>
          <w:lang w:val="es-CO"/>
        </w:rPr>
        <w:t>?</w:t>
      </w:r>
    </w:p>
    <w:p w14:paraId="20D34E51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7C7142" w:rsidRPr="00735EEE" w14:paraId="452A583F" w14:textId="77777777" w:rsidTr="00745AB1">
        <w:tc>
          <w:tcPr>
            <w:tcW w:w="304" w:type="dxa"/>
          </w:tcPr>
          <w:p w14:paraId="0A672861" w14:textId="77777777" w:rsidR="007C7142" w:rsidRPr="00735EEE" w:rsidRDefault="007C7142" w:rsidP="00745AB1"/>
        </w:tc>
        <w:sdt>
          <w:sdtPr>
            <w:id w:val="-10886186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284C2EB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2A367542" w14:textId="77777777" w:rsidR="007C7142" w:rsidRPr="00735EEE" w:rsidRDefault="007C7142" w:rsidP="00745AB1">
            <w:r>
              <w:t>Sí</w:t>
            </w:r>
          </w:p>
        </w:tc>
        <w:sdt>
          <w:sdtPr>
            <w:id w:val="-15692257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063D2E2F" w14:textId="77777777" w:rsidR="007C7142" w:rsidRPr="00735EEE" w:rsidRDefault="007C7142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7421864E" w14:textId="77777777" w:rsidR="007C7142" w:rsidRPr="00735EEE" w:rsidRDefault="007C7142" w:rsidP="00745AB1">
            <w:r>
              <w:t>No</w:t>
            </w:r>
          </w:p>
        </w:tc>
      </w:tr>
    </w:tbl>
    <w:p w14:paraId="048830BF" w14:textId="77777777" w:rsidR="007C7142" w:rsidRDefault="007C7142" w:rsidP="007C7142">
      <w:pPr>
        <w:rPr>
          <w:lang w:val="es-CO"/>
        </w:rPr>
      </w:pPr>
    </w:p>
    <w:p w14:paraId="1C88EEBA" w14:textId="0B1E4CB2" w:rsidR="00D81384" w:rsidRPr="00D81384" w:rsidRDefault="00D81384" w:rsidP="00D81384">
      <w:pPr>
        <w:pStyle w:val="Prrafodelista"/>
        <w:numPr>
          <w:ilvl w:val="1"/>
          <w:numId w:val="3"/>
        </w:numPr>
        <w:rPr>
          <w:lang w:val="es-CO"/>
        </w:rPr>
      </w:pPr>
      <w:r w:rsidRPr="00D81384">
        <w:rPr>
          <w:lang w:val="es-CO"/>
        </w:rPr>
        <w:t>Número de proyectos en los cuales la sede educativa, ha</w:t>
      </w:r>
      <w:r>
        <w:rPr>
          <w:lang w:val="es-CO"/>
        </w:rPr>
        <w:t xml:space="preserve"> </w:t>
      </w:r>
      <w:r w:rsidRPr="00D81384">
        <w:rPr>
          <w:lang w:val="es-CO"/>
        </w:rPr>
        <w:t>sido beneficiaria para ampliar y mejorar la dotación de tecnologías digitales, mediante diferentes mecanismos de financiación. (Digite un número)</w:t>
      </w:r>
    </w:p>
    <w:tbl>
      <w:tblPr>
        <w:tblW w:w="272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D81384" w:rsidRPr="00735EEE" w14:paraId="56293CE0" w14:textId="77777777" w:rsidTr="00D81384">
        <w:sdt>
          <w:sdtPr>
            <w:id w:val="17123733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2D9C20F7" w14:textId="3F3BC4CA" w:rsidR="00D81384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59A97CE5" w14:textId="77777777" w:rsidR="00D81384" w:rsidRPr="00735EEE" w:rsidRDefault="00D81384" w:rsidP="00745AB1"/>
        </w:tc>
      </w:tr>
    </w:tbl>
    <w:p w14:paraId="6FFFA161" w14:textId="712B7212" w:rsidR="00D81384" w:rsidRDefault="00D81384" w:rsidP="00340291">
      <w:pPr>
        <w:pStyle w:val="Prrafodelista"/>
        <w:numPr>
          <w:ilvl w:val="1"/>
          <w:numId w:val="3"/>
        </w:numPr>
        <w:rPr>
          <w:lang w:val="es-CO"/>
        </w:rPr>
      </w:pPr>
      <w:r w:rsidRPr="00340291">
        <w:rPr>
          <w:lang w:val="es-CO"/>
        </w:rPr>
        <w:lastRenderedPageBreak/>
        <w:t>¿Cuenta la sede educativa con planes o programas de mantenimiento preventivo y/o correctivo de terminales de conexión a internet, y otras herramientas tecnológicas?</w:t>
      </w:r>
    </w:p>
    <w:p w14:paraId="2FDC8B0D" w14:textId="77777777" w:rsidR="00340291" w:rsidRPr="00340291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D81384" w:rsidRPr="00735EEE" w14:paraId="0FB61F9A" w14:textId="77777777" w:rsidTr="00745AB1">
        <w:tc>
          <w:tcPr>
            <w:tcW w:w="304" w:type="dxa"/>
          </w:tcPr>
          <w:p w14:paraId="3CDEF26F" w14:textId="77777777" w:rsidR="00D81384" w:rsidRPr="00735EEE" w:rsidRDefault="00D81384" w:rsidP="00745AB1"/>
        </w:tc>
        <w:sdt>
          <w:sdtPr>
            <w:id w:val="-100520664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0077141" w14:textId="77777777" w:rsidR="00D81384" w:rsidRPr="00735EEE" w:rsidRDefault="00D81384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489097CA" w14:textId="77777777" w:rsidR="00D81384" w:rsidRPr="00735EEE" w:rsidRDefault="00D81384" w:rsidP="00745AB1">
            <w:r>
              <w:t>Sí</w:t>
            </w:r>
          </w:p>
        </w:tc>
        <w:sdt>
          <w:sdtPr>
            <w:id w:val="-124687221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6E1BFDAB" w14:textId="77777777" w:rsidR="00D81384" w:rsidRPr="00735EEE" w:rsidRDefault="00D81384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42DF686E" w14:textId="77777777" w:rsidR="00D81384" w:rsidRPr="00735EEE" w:rsidRDefault="00D81384" w:rsidP="00745AB1">
            <w:r>
              <w:t>No</w:t>
            </w:r>
          </w:p>
        </w:tc>
      </w:tr>
    </w:tbl>
    <w:p w14:paraId="5E313E00" w14:textId="77777777" w:rsidR="00D81384" w:rsidRDefault="00D81384" w:rsidP="0053043B">
      <w:pPr>
        <w:rPr>
          <w:lang w:val="es-CO"/>
        </w:rPr>
      </w:pPr>
    </w:p>
    <w:p w14:paraId="5623DC1B" w14:textId="3143749E" w:rsidR="00AE1C49" w:rsidRDefault="00AE1C49" w:rsidP="006C1F5F">
      <w:pPr>
        <w:pStyle w:val="Prrafodelista"/>
        <w:numPr>
          <w:ilvl w:val="1"/>
          <w:numId w:val="3"/>
        </w:numPr>
        <w:rPr>
          <w:lang w:val="es-CO"/>
        </w:rPr>
      </w:pPr>
      <w:r w:rsidRPr="00AE1C49">
        <w:rPr>
          <w:lang w:val="es-CO"/>
        </w:rPr>
        <w:t>De la siguiente lista, elija qué políticas se han</w:t>
      </w:r>
      <w:r>
        <w:rPr>
          <w:lang w:val="es-CO"/>
        </w:rPr>
        <w:t xml:space="preserve"> </w:t>
      </w:r>
      <w:r w:rsidRPr="00AE1C49">
        <w:rPr>
          <w:lang w:val="es-CO"/>
        </w:rPr>
        <w:t>implementado, relacionadas con la innovación educativa en su sede</w:t>
      </w:r>
      <w:r w:rsidR="006C1F5F">
        <w:rPr>
          <w:lang w:val="es-CO"/>
        </w:rPr>
        <w:t>:</w:t>
      </w:r>
    </w:p>
    <w:p w14:paraId="32CB5A6F" w14:textId="77777777" w:rsidR="00340291" w:rsidRPr="006C1F5F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3"/>
        <w:gridCol w:w="423"/>
        <w:gridCol w:w="1542"/>
        <w:gridCol w:w="6383"/>
        <w:gridCol w:w="569"/>
      </w:tblGrid>
      <w:tr w:rsidR="00AE1C49" w:rsidRPr="00735EEE" w14:paraId="790C60A4" w14:textId="77777777" w:rsidTr="00205D9D">
        <w:tc>
          <w:tcPr>
            <w:tcW w:w="303" w:type="dxa"/>
          </w:tcPr>
          <w:p w14:paraId="453F87A5" w14:textId="77777777" w:rsidR="00AE1C49" w:rsidRPr="00735EEE" w:rsidRDefault="00AE1C49" w:rsidP="00745AB1"/>
        </w:tc>
        <w:sdt>
          <w:sdtPr>
            <w:id w:val="49392421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143903F" w14:textId="77777777" w:rsidR="00AE1C49" w:rsidRPr="00735EEE" w:rsidRDefault="00AE1C49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1AC34C70" w14:textId="77777777" w:rsidR="00AE1C49" w:rsidRDefault="00AE1C49" w:rsidP="00AE1C49">
            <w:r>
              <w:t>El plan de mejoramiento institucional (PMI) incluye línea de acción para</w:t>
            </w:r>
          </w:p>
          <w:p w14:paraId="0801A06D" w14:textId="51581EFB" w:rsidR="00AE1C49" w:rsidRPr="00735EEE" w:rsidRDefault="00AE1C49" w:rsidP="00AE1C49">
            <w:r>
              <w:t>innovación educativa</w:t>
            </w:r>
          </w:p>
        </w:tc>
      </w:tr>
      <w:tr w:rsidR="00AE1C49" w:rsidRPr="00735EEE" w14:paraId="76EDA050" w14:textId="77777777" w:rsidTr="00205D9D">
        <w:tc>
          <w:tcPr>
            <w:tcW w:w="303" w:type="dxa"/>
          </w:tcPr>
          <w:p w14:paraId="7741D266" w14:textId="77777777" w:rsidR="00AE1C49" w:rsidRPr="00735EEE" w:rsidRDefault="00AE1C49" w:rsidP="00AE1C49"/>
        </w:tc>
        <w:sdt>
          <w:sdtPr>
            <w:id w:val="-165275751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33196DB" w14:textId="23C31DE3" w:rsidR="00AE1C49" w:rsidRPr="00735EEE" w:rsidRDefault="00AE1C49" w:rsidP="00AE1C49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10751685" w14:textId="39022373" w:rsidR="00AE1C49" w:rsidRDefault="00AE1C49" w:rsidP="00AE1C49">
            <w:r w:rsidRPr="00AE1C49">
              <w:t>Sistema de documentación de prácticas innovadoras</w:t>
            </w:r>
          </w:p>
        </w:tc>
      </w:tr>
      <w:tr w:rsidR="00AE1C49" w:rsidRPr="00735EEE" w14:paraId="25885FBA" w14:textId="77777777" w:rsidTr="00205D9D">
        <w:tc>
          <w:tcPr>
            <w:tcW w:w="303" w:type="dxa"/>
          </w:tcPr>
          <w:p w14:paraId="2D71AF94" w14:textId="77777777" w:rsidR="00AE1C49" w:rsidRPr="00735EEE" w:rsidRDefault="00AE1C49" w:rsidP="00AE1C49"/>
        </w:tc>
        <w:sdt>
          <w:sdtPr>
            <w:id w:val="-18197889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D699A9A" w14:textId="50CC0A93" w:rsidR="00AE1C49" w:rsidRPr="00735EEE" w:rsidRDefault="00AE1C49" w:rsidP="00AE1C49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575CFDFB" w14:textId="1C234B22" w:rsidR="00AE1C49" w:rsidRDefault="00AE1C49" w:rsidP="00AE1C49">
            <w:r>
              <w:t>I</w:t>
            </w:r>
            <w:r w:rsidRPr="00AE1C49">
              <w:t>ndicadores de seguimiento del nivel de desarrollo de la innovación educativa</w:t>
            </w:r>
          </w:p>
        </w:tc>
      </w:tr>
      <w:tr w:rsidR="00AE1C49" w:rsidRPr="00735EEE" w14:paraId="57240B93" w14:textId="77777777" w:rsidTr="00205D9D">
        <w:tc>
          <w:tcPr>
            <w:tcW w:w="303" w:type="dxa"/>
          </w:tcPr>
          <w:p w14:paraId="1C8C9FFE" w14:textId="77777777" w:rsidR="00AE1C49" w:rsidRPr="00735EEE" w:rsidRDefault="00AE1C49" w:rsidP="00AE1C49"/>
        </w:tc>
        <w:sdt>
          <w:sdtPr>
            <w:id w:val="153762450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9E2A0D3" w14:textId="25149CA1" w:rsidR="00AE1C49" w:rsidRPr="00735EEE" w:rsidRDefault="00AE1C49" w:rsidP="00AE1C49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6B3FF63A" w14:textId="77777777" w:rsidR="00AE1C49" w:rsidRDefault="00AE1C49" w:rsidP="00AE1C49">
            <w:r>
              <w:t>Sistema de reporte de necesidades de cambio educativo en el marco del</w:t>
            </w:r>
          </w:p>
          <w:p w14:paraId="6640986A" w14:textId="1E7CEB90" w:rsidR="00AE1C49" w:rsidRDefault="00AE1C49" w:rsidP="00AE1C49">
            <w:r>
              <w:t>proyecto institucional</w:t>
            </w:r>
          </w:p>
        </w:tc>
      </w:tr>
      <w:tr w:rsidR="00205D9D" w:rsidRPr="00735EEE" w14:paraId="6AC615DE" w14:textId="77777777" w:rsidTr="00205D9D">
        <w:tc>
          <w:tcPr>
            <w:tcW w:w="303" w:type="dxa"/>
          </w:tcPr>
          <w:p w14:paraId="526366BF" w14:textId="77777777" w:rsidR="00205D9D" w:rsidRPr="00735EEE" w:rsidRDefault="00205D9D" w:rsidP="00AE1C49"/>
        </w:tc>
        <w:sdt>
          <w:sdtPr>
            <w:id w:val="-191314999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A698C65" w14:textId="131D6E75" w:rsidR="00205D9D" w:rsidRPr="00735EEE" w:rsidRDefault="00205D9D" w:rsidP="00AE1C49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1542" w:type="dxa"/>
            <w:tcBorders>
              <w:right w:val="single" w:sz="4" w:space="0" w:color="D9D9D9"/>
            </w:tcBorders>
          </w:tcPr>
          <w:p w14:paraId="6E8777CA" w14:textId="77777777" w:rsidR="00205D9D" w:rsidRDefault="00205D9D" w:rsidP="00AE1C49">
            <w:r>
              <w:t>Otra, ¿cuál?</w:t>
            </w:r>
          </w:p>
        </w:tc>
        <w:sdt>
          <w:sdtPr>
            <w:id w:val="19955265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38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</w:tcPr>
              <w:p w14:paraId="5E0B744C" w14:textId="2264EC23" w:rsidR="00205D9D" w:rsidRDefault="0082287B" w:rsidP="00AE1C49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69" w:type="dxa"/>
            <w:tcBorders>
              <w:left w:val="single" w:sz="4" w:space="0" w:color="D9D9D9"/>
            </w:tcBorders>
          </w:tcPr>
          <w:p w14:paraId="4E3BE4D1" w14:textId="7CFC1A3C" w:rsidR="00205D9D" w:rsidRDefault="00205D9D" w:rsidP="00AE1C49"/>
        </w:tc>
      </w:tr>
      <w:tr w:rsidR="00AE1C49" w:rsidRPr="00735EEE" w14:paraId="43922BB5" w14:textId="77777777" w:rsidTr="00205D9D">
        <w:tc>
          <w:tcPr>
            <w:tcW w:w="303" w:type="dxa"/>
          </w:tcPr>
          <w:p w14:paraId="42009175" w14:textId="77777777" w:rsidR="00AE1C49" w:rsidRPr="00735EEE" w:rsidRDefault="00AE1C49" w:rsidP="00AE1C49"/>
        </w:tc>
        <w:sdt>
          <w:sdtPr>
            <w:id w:val="-9725947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AD91710" w14:textId="02F28069" w:rsidR="00AE1C49" w:rsidRPr="00735EEE" w:rsidRDefault="00AE1C49" w:rsidP="00AE1C49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65568751" w14:textId="20D3DD11" w:rsidR="00AE1C49" w:rsidRDefault="00AE1C49" w:rsidP="00AE1C49">
            <w:r>
              <w:t>Ninguna</w:t>
            </w:r>
          </w:p>
        </w:tc>
      </w:tr>
    </w:tbl>
    <w:p w14:paraId="7C3B8978" w14:textId="6AE46697" w:rsidR="00196175" w:rsidRDefault="00196175" w:rsidP="0053043B">
      <w:pPr>
        <w:rPr>
          <w:lang w:val="es-CO"/>
        </w:rPr>
      </w:pPr>
    </w:p>
    <w:p w14:paraId="6216618B" w14:textId="77777777" w:rsidR="006C1F5F" w:rsidRDefault="006C1F5F" w:rsidP="006C1F5F">
      <w:pPr>
        <w:rPr>
          <w:sz w:val="2"/>
          <w:szCs w:val="2"/>
          <w:lang w:val="es-CO"/>
        </w:rPr>
      </w:pPr>
    </w:p>
    <w:p w14:paraId="0FA8FE38" w14:textId="77777777" w:rsidR="006C1F5F" w:rsidRPr="000B7D5E" w:rsidRDefault="006C1F5F" w:rsidP="006C1F5F">
      <w:pPr>
        <w:rPr>
          <w:sz w:val="2"/>
          <w:szCs w:val="2"/>
          <w:lang w:val="es-CO"/>
        </w:rPr>
      </w:pPr>
    </w:p>
    <w:p w14:paraId="7B787384" w14:textId="3EC94601" w:rsidR="00340291" w:rsidRDefault="006C1F5F" w:rsidP="00641EDC">
      <w:pPr>
        <w:pStyle w:val="Prrafodelista"/>
        <w:numPr>
          <w:ilvl w:val="1"/>
          <w:numId w:val="3"/>
        </w:numPr>
        <w:rPr>
          <w:lang w:val="es-CO"/>
        </w:rPr>
      </w:pPr>
      <w:r w:rsidRPr="00340291">
        <w:rPr>
          <w:lang w:val="es-CO"/>
        </w:rPr>
        <w:t>¿Cuenta el plan de mejoramiento institucional (PMI), con un apartado relacionado con el proceso de formación docente para favorecer la innovación educativa?</w:t>
      </w:r>
    </w:p>
    <w:p w14:paraId="7A783E96" w14:textId="77777777" w:rsidR="00340291" w:rsidRPr="00340291" w:rsidRDefault="00340291" w:rsidP="00340291">
      <w:pPr>
        <w:pStyle w:val="Prrafodelista"/>
        <w:rPr>
          <w:lang w:val="es-CO"/>
        </w:rPr>
      </w:pPr>
    </w:p>
    <w:tbl>
      <w:tblPr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6C1F5F" w:rsidRPr="00735EEE" w14:paraId="17D93E29" w14:textId="77777777" w:rsidTr="00745AB1">
        <w:tc>
          <w:tcPr>
            <w:tcW w:w="304" w:type="dxa"/>
          </w:tcPr>
          <w:p w14:paraId="27AE0DD9" w14:textId="77777777" w:rsidR="006C1F5F" w:rsidRPr="00735EEE" w:rsidRDefault="006C1F5F" w:rsidP="00745AB1"/>
        </w:tc>
        <w:sdt>
          <w:sdtPr>
            <w:id w:val="40133198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B55F760" w14:textId="77777777" w:rsidR="006C1F5F" w:rsidRPr="00735EEE" w:rsidRDefault="006C1F5F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0C000AE6" w14:textId="1CBC8A76" w:rsidR="006C1F5F" w:rsidRPr="00735EEE" w:rsidRDefault="006C1F5F" w:rsidP="00745AB1">
            <w:r>
              <w:t>Sí</w:t>
            </w:r>
          </w:p>
        </w:tc>
        <w:sdt>
          <w:sdtPr>
            <w:id w:val="-194599617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78AED80B" w14:textId="77777777" w:rsidR="006C1F5F" w:rsidRPr="00735EEE" w:rsidRDefault="006C1F5F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66A30A91" w14:textId="1192D479" w:rsidR="006C1F5F" w:rsidRPr="00735EEE" w:rsidRDefault="006C1F5F" w:rsidP="00745AB1">
            <w:r>
              <w:t>Está en proceso de construcción</w:t>
            </w:r>
          </w:p>
        </w:tc>
      </w:tr>
      <w:tr w:rsidR="006C1F5F" w:rsidRPr="00735EEE" w14:paraId="1319B249" w14:textId="77777777" w:rsidTr="00745AB1">
        <w:tc>
          <w:tcPr>
            <w:tcW w:w="304" w:type="dxa"/>
          </w:tcPr>
          <w:p w14:paraId="04326A70" w14:textId="77777777" w:rsidR="006C1F5F" w:rsidRPr="00735EEE" w:rsidRDefault="006C1F5F" w:rsidP="00745AB1"/>
        </w:tc>
        <w:sdt>
          <w:sdtPr>
            <w:id w:val="-188548013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D29FF5D" w14:textId="77777777" w:rsidR="006C1F5F" w:rsidRPr="00735EEE" w:rsidRDefault="006C1F5F" w:rsidP="00745AB1">
                <w:r w:rsidRPr="00735EEE">
                  <w:rPr>
                    <w:rFonts w:ascii="Segoe UI Symbol" w:eastAsia="MS Gothic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6F3660DC" w14:textId="7438F0B0" w:rsidR="006C1F5F" w:rsidRPr="00735EEE" w:rsidRDefault="006C1F5F" w:rsidP="00745AB1">
            <w:r>
              <w:t>No</w:t>
            </w:r>
          </w:p>
        </w:tc>
        <w:tc>
          <w:tcPr>
            <w:tcW w:w="392" w:type="dxa"/>
          </w:tcPr>
          <w:p w14:paraId="142EBC1B" w14:textId="77777777" w:rsidR="006C1F5F" w:rsidRPr="00735EEE" w:rsidRDefault="006C1F5F" w:rsidP="00745AB1"/>
          <w:p w14:paraId="5FF305BD" w14:textId="77777777" w:rsidR="006C1F5F" w:rsidRPr="00735EEE" w:rsidRDefault="006C1F5F" w:rsidP="00745AB1"/>
        </w:tc>
        <w:tc>
          <w:tcPr>
            <w:tcW w:w="4941" w:type="dxa"/>
          </w:tcPr>
          <w:p w14:paraId="09300AC4" w14:textId="77777777" w:rsidR="006C1F5F" w:rsidRPr="00735EEE" w:rsidRDefault="006C1F5F" w:rsidP="00745AB1"/>
        </w:tc>
      </w:tr>
    </w:tbl>
    <w:p w14:paraId="48A17139" w14:textId="7205FFDE" w:rsidR="006C1F5F" w:rsidRDefault="00340291" w:rsidP="00340291">
      <w:pPr>
        <w:tabs>
          <w:tab w:val="left" w:pos="3885"/>
        </w:tabs>
        <w:rPr>
          <w:lang w:val="es-CO"/>
        </w:rPr>
      </w:pPr>
      <w:r>
        <w:rPr>
          <w:lang w:val="es-CO"/>
        </w:rPr>
        <w:tab/>
      </w:r>
    </w:p>
    <w:p w14:paraId="0CD5F5EA" w14:textId="77777777" w:rsidR="00340291" w:rsidRDefault="00340291" w:rsidP="00340291">
      <w:pPr>
        <w:tabs>
          <w:tab w:val="left" w:pos="3885"/>
        </w:tabs>
        <w:rPr>
          <w:lang w:val="es-CO"/>
        </w:rPr>
      </w:pPr>
    </w:p>
    <w:p w14:paraId="49B64E6A" w14:textId="1D76E503" w:rsidR="006C1F5F" w:rsidRPr="006C1F5F" w:rsidRDefault="006C1F5F" w:rsidP="006C1F5F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lastRenderedPageBreak/>
        <w:t>¿</w:t>
      </w:r>
      <w:r w:rsidRPr="006C1F5F">
        <w:rPr>
          <w:lang w:val="es-CO"/>
        </w:rPr>
        <w:t>Cuántos docentes de la sede educativa, han</w:t>
      </w:r>
      <w:r>
        <w:rPr>
          <w:lang w:val="es-CO"/>
        </w:rPr>
        <w:t xml:space="preserve"> </w:t>
      </w:r>
      <w:r w:rsidRPr="006C1F5F">
        <w:rPr>
          <w:lang w:val="es-CO"/>
        </w:rPr>
        <w:t>participado en proyectos, programas o estrategias para el</w:t>
      </w:r>
      <w:r>
        <w:rPr>
          <w:lang w:val="es-CO"/>
        </w:rPr>
        <w:t xml:space="preserve"> </w:t>
      </w:r>
      <w:r w:rsidRPr="006C1F5F">
        <w:rPr>
          <w:lang w:val="es-CO"/>
        </w:rPr>
        <w:t>diseño, desarrollo o uso pedagógico de tecnologías digitales</w:t>
      </w:r>
      <w:r>
        <w:rPr>
          <w:lang w:val="es-CO"/>
        </w:rPr>
        <w:t xml:space="preserve"> </w:t>
      </w:r>
      <w:r w:rsidRPr="006C1F5F">
        <w:rPr>
          <w:lang w:val="es-CO"/>
        </w:rPr>
        <w:t>en el último año? (Digite un número)</w:t>
      </w:r>
    </w:p>
    <w:tbl>
      <w:tblPr>
        <w:tblW w:w="272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6C1F5F" w:rsidRPr="00735EEE" w14:paraId="391BD93C" w14:textId="77777777" w:rsidTr="00745AB1">
        <w:sdt>
          <w:sdtPr>
            <w:id w:val="-18679091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229AD44E" w14:textId="71328C22" w:rsidR="006C1F5F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28CF7081" w14:textId="77777777" w:rsidR="006C1F5F" w:rsidRPr="00735EEE" w:rsidRDefault="006C1F5F" w:rsidP="00745AB1"/>
        </w:tc>
      </w:tr>
    </w:tbl>
    <w:p w14:paraId="57628C4F" w14:textId="77777777" w:rsidR="00205D9D" w:rsidRDefault="00205D9D" w:rsidP="0053043B">
      <w:pPr>
        <w:rPr>
          <w:lang w:val="es-CO"/>
        </w:rPr>
      </w:pPr>
    </w:p>
    <w:p w14:paraId="66FE40CF" w14:textId="6C13FC43" w:rsidR="001A01B5" w:rsidRDefault="001A01B5" w:rsidP="001A01B5">
      <w:pPr>
        <w:pStyle w:val="Prrafodelista"/>
        <w:numPr>
          <w:ilvl w:val="1"/>
          <w:numId w:val="3"/>
        </w:numPr>
        <w:rPr>
          <w:lang w:val="es-CO"/>
        </w:rPr>
      </w:pPr>
      <w:r w:rsidRPr="001A01B5">
        <w:rPr>
          <w:lang w:val="es-CO"/>
        </w:rPr>
        <w:t>Seleccione, con cuáles de los siguientes espacios o</w:t>
      </w:r>
      <w:r>
        <w:rPr>
          <w:lang w:val="es-CO"/>
        </w:rPr>
        <w:t xml:space="preserve"> </w:t>
      </w:r>
      <w:r w:rsidRPr="001A01B5">
        <w:rPr>
          <w:lang w:val="es-CO"/>
        </w:rPr>
        <w:t>estrategias cuenta la sede educativa, para que la comunidad (estudiantes, docentes, familias) se capacite en la apropiación de tecnologías digitales:</w:t>
      </w:r>
    </w:p>
    <w:p w14:paraId="662286B8" w14:textId="77777777" w:rsidR="00340291" w:rsidRPr="001A01B5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3"/>
        <w:gridCol w:w="423"/>
        <w:gridCol w:w="1542"/>
        <w:gridCol w:w="6383"/>
        <w:gridCol w:w="569"/>
      </w:tblGrid>
      <w:tr w:rsidR="001A01B5" w:rsidRPr="00735EEE" w14:paraId="3261C547" w14:textId="77777777" w:rsidTr="00745AB1">
        <w:tc>
          <w:tcPr>
            <w:tcW w:w="303" w:type="dxa"/>
          </w:tcPr>
          <w:p w14:paraId="430932D2" w14:textId="77777777" w:rsidR="001A01B5" w:rsidRPr="00735EEE" w:rsidRDefault="001A01B5" w:rsidP="00745AB1"/>
        </w:tc>
        <w:sdt>
          <w:sdtPr>
            <w:id w:val="-76384638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2EF7229" w14:textId="77777777" w:rsidR="001A01B5" w:rsidRPr="00735EEE" w:rsidRDefault="001A01B5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398B5C54" w14:textId="611741EA" w:rsidR="001A01B5" w:rsidRPr="00735EEE" w:rsidRDefault="00567C5C" w:rsidP="00567C5C">
            <w:r>
              <w:t xml:space="preserve">Seminarios y/o </w:t>
            </w:r>
            <w:proofErr w:type="spellStart"/>
            <w:r>
              <w:t>webinars</w:t>
            </w:r>
            <w:proofErr w:type="spellEnd"/>
            <w:r>
              <w:t xml:space="preserve"> sobre la apropiación de tecnologías o herramientas digitales</w:t>
            </w:r>
          </w:p>
        </w:tc>
      </w:tr>
      <w:tr w:rsidR="001A01B5" w:rsidRPr="00735EEE" w14:paraId="69419435" w14:textId="77777777" w:rsidTr="00745AB1">
        <w:tc>
          <w:tcPr>
            <w:tcW w:w="303" w:type="dxa"/>
          </w:tcPr>
          <w:p w14:paraId="6BDA088F" w14:textId="77777777" w:rsidR="001A01B5" w:rsidRPr="00735EEE" w:rsidRDefault="001A01B5" w:rsidP="00745AB1"/>
        </w:tc>
        <w:sdt>
          <w:sdtPr>
            <w:id w:val="108079234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6875900" w14:textId="77777777" w:rsidR="001A01B5" w:rsidRPr="00735EEE" w:rsidRDefault="001A01B5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316E2300" w14:textId="0429ADDE" w:rsidR="001A01B5" w:rsidRDefault="00567C5C" w:rsidP="00745AB1">
            <w:r w:rsidRPr="00567C5C">
              <w:t>Semilleros de temas relacionados con las tecnologías digitales</w:t>
            </w:r>
          </w:p>
        </w:tc>
      </w:tr>
      <w:tr w:rsidR="001A01B5" w:rsidRPr="00735EEE" w14:paraId="48C7EAD4" w14:textId="77777777" w:rsidTr="00745AB1">
        <w:tc>
          <w:tcPr>
            <w:tcW w:w="303" w:type="dxa"/>
          </w:tcPr>
          <w:p w14:paraId="13DFB3F6" w14:textId="77777777" w:rsidR="001A01B5" w:rsidRPr="00735EEE" w:rsidRDefault="001A01B5" w:rsidP="00745AB1"/>
        </w:tc>
        <w:sdt>
          <w:sdtPr>
            <w:id w:val="-103358041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8079DC4" w14:textId="77777777" w:rsidR="001A01B5" w:rsidRPr="00735EEE" w:rsidRDefault="001A01B5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273C20ED" w14:textId="4698492E" w:rsidR="001A01B5" w:rsidRDefault="00567C5C" w:rsidP="00745AB1">
            <w:r w:rsidRPr="00567C5C">
              <w:t>Conferencias de expertos</w:t>
            </w:r>
          </w:p>
        </w:tc>
      </w:tr>
      <w:tr w:rsidR="001A01B5" w:rsidRPr="00735EEE" w14:paraId="084486ED" w14:textId="77777777" w:rsidTr="00745AB1">
        <w:tc>
          <w:tcPr>
            <w:tcW w:w="303" w:type="dxa"/>
          </w:tcPr>
          <w:p w14:paraId="3888B2D7" w14:textId="77777777" w:rsidR="001A01B5" w:rsidRPr="00735EEE" w:rsidRDefault="001A01B5" w:rsidP="00745AB1"/>
        </w:tc>
        <w:sdt>
          <w:sdtPr>
            <w:id w:val="99885738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F41A431" w14:textId="77777777" w:rsidR="001A01B5" w:rsidRPr="00735EEE" w:rsidRDefault="001A01B5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1E8FA89E" w14:textId="71BBFA27" w:rsidR="001A01B5" w:rsidRDefault="00567C5C" w:rsidP="00745AB1">
            <w:r w:rsidRPr="00567C5C">
              <w:t>Cursos sobre el uso de plataformas y aplicaciones digitales</w:t>
            </w:r>
          </w:p>
        </w:tc>
      </w:tr>
      <w:tr w:rsidR="001A01B5" w:rsidRPr="00735EEE" w14:paraId="7B066C62" w14:textId="77777777" w:rsidTr="00745AB1">
        <w:tc>
          <w:tcPr>
            <w:tcW w:w="303" w:type="dxa"/>
          </w:tcPr>
          <w:p w14:paraId="095B07B2" w14:textId="77777777" w:rsidR="001A01B5" w:rsidRPr="00735EEE" w:rsidRDefault="001A01B5" w:rsidP="001A01B5"/>
        </w:tc>
        <w:sdt>
          <w:sdtPr>
            <w:id w:val="-200227278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442E2C0" w14:textId="5BBD5BBC" w:rsidR="001A01B5" w:rsidRPr="00735EEE" w:rsidRDefault="001A01B5" w:rsidP="001A01B5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1501A43D" w14:textId="3D78612E" w:rsidR="001A01B5" w:rsidRDefault="00567C5C" w:rsidP="00567C5C">
            <w:r>
              <w:t>Espacios donde participan múltiples actores de la sede educativa compartiendo experiencias y aprendizajes sobre el uso de las tecnologías digitales</w:t>
            </w:r>
          </w:p>
        </w:tc>
      </w:tr>
      <w:tr w:rsidR="001A01B5" w:rsidRPr="00735EEE" w14:paraId="4E697027" w14:textId="77777777" w:rsidTr="00745AB1">
        <w:tc>
          <w:tcPr>
            <w:tcW w:w="303" w:type="dxa"/>
          </w:tcPr>
          <w:p w14:paraId="76092D9C" w14:textId="77777777" w:rsidR="001A01B5" w:rsidRPr="00735EEE" w:rsidRDefault="001A01B5" w:rsidP="001A01B5"/>
        </w:tc>
        <w:sdt>
          <w:sdtPr>
            <w:id w:val="-77255480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927ABB6" w14:textId="7F5526E1" w:rsidR="001A01B5" w:rsidRPr="00735EEE" w:rsidRDefault="001A01B5" w:rsidP="001A01B5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61F350A3" w14:textId="2FF1D8D9" w:rsidR="001A01B5" w:rsidRDefault="00567C5C" w:rsidP="00567C5C">
            <w:r>
              <w:t>Espacios de generación de ideas para la adopción de tecnologías digitales en el aula de clase</w:t>
            </w:r>
          </w:p>
        </w:tc>
      </w:tr>
      <w:tr w:rsidR="001A01B5" w:rsidRPr="00735EEE" w14:paraId="5798440F" w14:textId="77777777" w:rsidTr="00745AB1">
        <w:tc>
          <w:tcPr>
            <w:tcW w:w="303" w:type="dxa"/>
          </w:tcPr>
          <w:p w14:paraId="47F8D730" w14:textId="77777777" w:rsidR="001A01B5" w:rsidRPr="00735EEE" w:rsidRDefault="001A01B5" w:rsidP="001A01B5"/>
        </w:tc>
        <w:sdt>
          <w:sdtPr>
            <w:id w:val="39763469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06422E8" w14:textId="77777777" w:rsidR="001A01B5" w:rsidRPr="00735EEE" w:rsidRDefault="001A01B5" w:rsidP="001A01B5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1542" w:type="dxa"/>
            <w:tcBorders>
              <w:right w:val="single" w:sz="4" w:space="0" w:color="D9D9D9"/>
            </w:tcBorders>
          </w:tcPr>
          <w:p w14:paraId="0C9BE94A" w14:textId="77777777" w:rsidR="001A01B5" w:rsidRDefault="001A01B5" w:rsidP="001A01B5">
            <w:r>
              <w:t>Otra, ¿cuál?</w:t>
            </w:r>
          </w:p>
        </w:tc>
        <w:sdt>
          <w:sdtPr>
            <w:id w:val="-13792345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38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</w:tcPr>
              <w:p w14:paraId="5451688A" w14:textId="406E71B2" w:rsidR="001A01B5" w:rsidRDefault="0082287B" w:rsidP="001A01B5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69" w:type="dxa"/>
            <w:tcBorders>
              <w:left w:val="single" w:sz="4" w:space="0" w:color="D9D9D9"/>
            </w:tcBorders>
          </w:tcPr>
          <w:p w14:paraId="522459DD" w14:textId="77777777" w:rsidR="001A01B5" w:rsidRDefault="001A01B5" w:rsidP="001A01B5"/>
        </w:tc>
      </w:tr>
      <w:tr w:rsidR="001A01B5" w:rsidRPr="00735EEE" w14:paraId="7CAD5A2C" w14:textId="77777777" w:rsidTr="00745AB1">
        <w:tc>
          <w:tcPr>
            <w:tcW w:w="303" w:type="dxa"/>
          </w:tcPr>
          <w:p w14:paraId="0777C5F3" w14:textId="77777777" w:rsidR="001A01B5" w:rsidRPr="00735EEE" w:rsidRDefault="001A01B5" w:rsidP="001A01B5"/>
        </w:tc>
        <w:sdt>
          <w:sdtPr>
            <w:id w:val="29526835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8F1AE3B" w14:textId="77777777" w:rsidR="001A01B5" w:rsidRPr="00735EEE" w:rsidRDefault="001A01B5" w:rsidP="001A01B5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94" w:type="dxa"/>
            <w:gridSpan w:val="3"/>
          </w:tcPr>
          <w:p w14:paraId="0AB5D4B2" w14:textId="77777777" w:rsidR="001A01B5" w:rsidRDefault="001A01B5" w:rsidP="001A01B5">
            <w:r>
              <w:t>Ninguna</w:t>
            </w:r>
          </w:p>
        </w:tc>
      </w:tr>
    </w:tbl>
    <w:p w14:paraId="2922EE64" w14:textId="77777777" w:rsidR="006C1F5F" w:rsidRDefault="006C1F5F" w:rsidP="0053043B">
      <w:pPr>
        <w:rPr>
          <w:lang w:val="es-CO"/>
        </w:rPr>
      </w:pPr>
    </w:p>
    <w:p w14:paraId="0F5F4AA5" w14:textId="77777777" w:rsidR="00340291" w:rsidRDefault="00340291" w:rsidP="0053043B">
      <w:pPr>
        <w:rPr>
          <w:lang w:val="es-CO"/>
        </w:rPr>
      </w:pPr>
    </w:p>
    <w:p w14:paraId="292558B9" w14:textId="77777777" w:rsidR="00340291" w:rsidRDefault="00340291" w:rsidP="0053043B">
      <w:pPr>
        <w:rPr>
          <w:lang w:val="es-CO"/>
        </w:rPr>
      </w:pPr>
    </w:p>
    <w:p w14:paraId="0524D157" w14:textId="77777777" w:rsidR="00340291" w:rsidRDefault="00340291" w:rsidP="0053043B">
      <w:pPr>
        <w:rPr>
          <w:lang w:val="es-CO"/>
        </w:rPr>
      </w:pPr>
    </w:p>
    <w:p w14:paraId="6BD522FF" w14:textId="77777777" w:rsidR="00340291" w:rsidRDefault="00340291" w:rsidP="0053043B">
      <w:pPr>
        <w:rPr>
          <w:lang w:val="es-CO"/>
        </w:rPr>
      </w:pPr>
    </w:p>
    <w:p w14:paraId="798256BF" w14:textId="77777777" w:rsidR="00340291" w:rsidRDefault="00340291" w:rsidP="0053043B">
      <w:pPr>
        <w:rPr>
          <w:lang w:val="es-CO"/>
        </w:rPr>
      </w:pPr>
    </w:p>
    <w:p w14:paraId="6983D5D1" w14:textId="656BAE54" w:rsidR="00567C5C" w:rsidRDefault="00684C3C" w:rsidP="00684C3C">
      <w:pPr>
        <w:pStyle w:val="Prrafodelista"/>
        <w:numPr>
          <w:ilvl w:val="1"/>
          <w:numId w:val="3"/>
        </w:numPr>
        <w:rPr>
          <w:lang w:val="es-CO"/>
        </w:rPr>
      </w:pPr>
      <w:r w:rsidRPr="00684C3C">
        <w:rPr>
          <w:lang w:val="es-CO"/>
        </w:rPr>
        <w:lastRenderedPageBreak/>
        <w:t>De la siguiente lista, señale con cuáles</w:t>
      </w:r>
      <w:r w:rsidRPr="003E3B8D">
        <w:rPr>
          <w:b/>
          <w:bCs/>
          <w:lang w:val="es-CO"/>
        </w:rPr>
        <w:t xml:space="preserve"> instituciones</w:t>
      </w:r>
      <w:r w:rsidRPr="00684C3C">
        <w:rPr>
          <w:lang w:val="es-CO"/>
        </w:rPr>
        <w:t xml:space="preserve"> ha</w:t>
      </w:r>
      <w:r>
        <w:rPr>
          <w:lang w:val="es-CO"/>
        </w:rPr>
        <w:t xml:space="preserve"> </w:t>
      </w:r>
      <w:r w:rsidRPr="00684C3C">
        <w:rPr>
          <w:lang w:val="es-CO"/>
        </w:rPr>
        <w:t>realizado alianzas, convenios o articulaciones para implementar prácticas de innovación educativa, que integran el uso de tecnologías digitales</w:t>
      </w:r>
      <w:r w:rsidR="00567C5C" w:rsidRPr="00684C3C">
        <w:rPr>
          <w:lang w:val="es-CO"/>
        </w:rPr>
        <w:t>:</w:t>
      </w:r>
    </w:p>
    <w:p w14:paraId="564EFF96" w14:textId="77777777" w:rsidR="00340291" w:rsidRPr="00684C3C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3"/>
        <w:gridCol w:w="423"/>
        <w:gridCol w:w="1542"/>
        <w:gridCol w:w="6383"/>
        <w:gridCol w:w="569"/>
      </w:tblGrid>
      <w:tr w:rsidR="00567C5C" w:rsidRPr="00735EEE" w14:paraId="3872FDD8" w14:textId="77777777" w:rsidTr="00B041EE">
        <w:tc>
          <w:tcPr>
            <w:tcW w:w="303" w:type="dxa"/>
          </w:tcPr>
          <w:p w14:paraId="01AEA2B9" w14:textId="77777777" w:rsidR="00567C5C" w:rsidRPr="00735EEE" w:rsidRDefault="00567C5C" w:rsidP="00745AB1"/>
        </w:tc>
        <w:sdt>
          <w:sdtPr>
            <w:id w:val="-7218300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3A546FC" w14:textId="77777777" w:rsidR="00567C5C" w:rsidRPr="00735EEE" w:rsidRDefault="00567C5C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16A0F8BC" w14:textId="3F54D68A" w:rsidR="00567C5C" w:rsidRPr="00735EEE" w:rsidRDefault="00684C3C" w:rsidP="00745AB1">
            <w:r w:rsidRPr="00684C3C">
              <w:t>Gobernación</w:t>
            </w:r>
          </w:p>
        </w:tc>
      </w:tr>
      <w:tr w:rsidR="00567C5C" w:rsidRPr="00735EEE" w14:paraId="7C85663B" w14:textId="77777777" w:rsidTr="00B041EE">
        <w:tc>
          <w:tcPr>
            <w:tcW w:w="303" w:type="dxa"/>
          </w:tcPr>
          <w:p w14:paraId="2E810E21" w14:textId="77777777" w:rsidR="00567C5C" w:rsidRPr="00735EEE" w:rsidRDefault="00567C5C" w:rsidP="00745AB1"/>
        </w:tc>
        <w:sdt>
          <w:sdtPr>
            <w:id w:val="967644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807C67B" w14:textId="77777777" w:rsidR="00567C5C" w:rsidRPr="00735EEE" w:rsidRDefault="00567C5C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4D5622E4" w14:textId="600184FB" w:rsidR="00567C5C" w:rsidRDefault="00684C3C" w:rsidP="00684C3C">
            <w:r>
              <w:t>Ministerio de Ciencias, Tecnología e Innovación</w:t>
            </w:r>
          </w:p>
        </w:tc>
      </w:tr>
      <w:tr w:rsidR="00567C5C" w:rsidRPr="00735EEE" w14:paraId="30E8C777" w14:textId="77777777" w:rsidTr="00B041EE">
        <w:tc>
          <w:tcPr>
            <w:tcW w:w="303" w:type="dxa"/>
          </w:tcPr>
          <w:p w14:paraId="24AFEABC" w14:textId="77777777" w:rsidR="00567C5C" w:rsidRPr="00735EEE" w:rsidRDefault="00567C5C" w:rsidP="00745AB1"/>
        </w:tc>
        <w:sdt>
          <w:sdtPr>
            <w:id w:val="-42580756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BCCE72C" w14:textId="77777777" w:rsidR="00567C5C" w:rsidRPr="00735EEE" w:rsidRDefault="00567C5C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4ECD314A" w14:textId="7272F603" w:rsidR="00567C5C" w:rsidRDefault="00684C3C" w:rsidP="00745AB1">
            <w:r w:rsidRPr="00684C3C">
              <w:t>Instituciones de educación superior</w:t>
            </w:r>
          </w:p>
        </w:tc>
      </w:tr>
      <w:tr w:rsidR="00567C5C" w:rsidRPr="00735EEE" w14:paraId="7BFCDF92" w14:textId="77777777" w:rsidTr="00B041EE">
        <w:tc>
          <w:tcPr>
            <w:tcW w:w="303" w:type="dxa"/>
          </w:tcPr>
          <w:p w14:paraId="6D38E310" w14:textId="77777777" w:rsidR="00567C5C" w:rsidRPr="00735EEE" w:rsidRDefault="00567C5C" w:rsidP="00745AB1"/>
        </w:tc>
        <w:sdt>
          <w:sdtPr>
            <w:id w:val="-123269051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A6BDDEA" w14:textId="77777777" w:rsidR="00567C5C" w:rsidRPr="00735EEE" w:rsidRDefault="00567C5C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572D32A6" w14:textId="2D3C0F15" w:rsidR="00567C5C" w:rsidRDefault="00684C3C" w:rsidP="00567C5C">
            <w:pPr>
              <w:tabs>
                <w:tab w:val="left" w:pos="921"/>
              </w:tabs>
            </w:pPr>
            <w:r w:rsidRPr="00684C3C">
              <w:t>Fundación telefónica</w:t>
            </w:r>
          </w:p>
        </w:tc>
      </w:tr>
      <w:tr w:rsidR="00567C5C" w:rsidRPr="00735EEE" w14:paraId="02A88C4A" w14:textId="77777777" w:rsidTr="00B041EE">
        <w:tc>
          <w:tcPr>
            <w:tcW w:w="303" w:type="dxa"/>
          </w:tcPr>
          <w:p w14:paraId="2F19D901" w14:textId="77777777" w:rsidR="00567C5C" w:rsidRPr="00735EEE" w:rsidRDefault="00567C5C" w:rsidP="00745AB1"/>
        </w:tc>
        <w:sdt>
          <w:sdtPr>
            <w:id w:val="47350341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DA6C3AC" w14:textId="77777777" w:rsidR="00567C5C" w:rsidRPr="00735EEE" w:rsidRDefault="00567C5C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51AD5BD3" w14:textId="3BEC472A" w:rsidR="00567C5C" w:rsidRDefault="00684C3C" w:rsidP="00745AB1">
            <w:r w:rsidRPr="00684C3C">
              <w:t>SENA</w:t>
            </w:r>
          </w:p>
        </w:tc>
      </w:tr>
      <w:tr w:rsidR="00567C5C" w:rsidRPr="00735EEE" w14:paraId="44D6EE8D" w14:textId="77777777" w:rsidTr="00B041EE">
        <w:tc>
          <w:tcPr>
            <w:tcW w:w="303" w:type="dxa"/>
          </w:tcPr>
          <w:p w14:paraId="171AB62C" w14:textId="77777777" w:rsidR="00567C5C" w:rsidRPr="00735EEE" w:rsidRDefault="00567C5C" w:rsidP="00745AB1"/>
        </w:tc>
        <w:sdt>
          <w:sdtPr>
            <w:id w:val="45591354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6CB6DCE" w14:textId="77777777" w:rsidR="00567C5C" w:rsidRPr="00735EEE" w:rsidRDefault="00567C5C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7540750A" w14:textId="77AE9FCE" w:rsidR="00567C5C" w:rsidRDefault="00684C3C" w:rsidP="00684C3C">
            <w:r>
              <w:t>Empresa Nacional Promotora del Desarrollo Territorial (</w:t>
            </w:r>
            <w:proofErr w:type="spellStart"/>
            <w:r>
              <w:t>ENterritorio</w:t>
            </w:r>
            <w:proofErr w:type="spellEnd"/>
            <w:r>
              <w:t>)</w:t>
            </w:r>
          </w:p>
        </w:tc>
      </w:tr>
      <w:tr w:rsidR="00567C5C" w:rsidRPr="00735EEE" w14:paraId="69E2CAC3" w14:textId="77777777" w:rsidTr="00B041EE">
        <w:tc>
          <w:tcPr>
            <w:tcW w:w="303" w:type="dxa"/>
          </w:tcPr>
          <w:p w14:paraId="3CBF903E" w14:textId="77777777" w:rsidR="00567C5C" w:rsidRPr="00735EEE" w:rsidRDefault="00567C5C" w:rsidP="00567C5C"/>
        </w:tc>
        <w:sdt>
          <w:sdtPr>
            <w:id w:val="191620773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C0D6EF8" w14:textId="75BAB6ED" w:rsidR="00567C5C" w:rsidRPr="00735EEE" w:rsidRDefault="00567C5C" w:rsidP="00567C5C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4A66EEC5" w14:textId="1D3B9AA5" w:rsidR="00567C5C" w:rsidRDefault="00684C3C" w:rsidP="00567C5C">
            <w:r w:rsidRPr="00684C3C">
              <w:t>Alcaldía Municipal</w:t>
            </w:r>
          </w:p>
        </w:tc>
      </w:tr>
      <w:tr w:rsidR="00567C5C" w:rsidRPr="00735EEE" w14:paraId="42B4DBDB" w14:textId="77777777" w:rsidTr="00B041EE">
        <w:tc>
          <w:tcPr>
            <w:tcW w:w="303" w:type="dxa"/>
          </w:tcPr>
          <w:p w14:paraId="4A29EA35" w14:textId="77777777" w:rsidR="00567C5C" w:rsidRPr="00735EEE" w:rsidRDefault="00567C5C" w:rsidP="00567C5C"/>
        </w:tc>
        <w:sdt>
          <w:sdtPr>
            <w:id w:val="-579677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50AC992" w14:textId="7734CA42" w:rsidR="00567C5C" w:rsidRPr="00735EEE" w:rsidRDefault="00567C5C" w:rsidP="00567C5C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49E3C978" w14:textId="17333E1F" w:rsidR="00567C5C" w:rsidRDefault="00684C3C" w:rsidP="00684C3C">
            <w:r>
              <w:t>Ministerio de Tecnologías de la Información y las Comunicaciones (MinTIC)</w:t>
            </w:r>
          </w:p>
        </w:tc>
      </w:tr>
      <w:tr w:rsidR="00567C5C" w:rsidRPr="00735EEE" w14:paraId="12EF12A8" w14:textId="77777777" w:rsidTr="00B041EE">
        <w:tc>
          <w:tcPr>
            <w:tcW w:w="303" w:type="dxa"/>
          </w:tcPr>
          <w:p w14:paraId="41CD7B6C" w14:textId="77777777" w:rsidR="00567C5C" w:rsidRPr="00735EEE" w:rsidRDefault="00567C5C" w:rsidP="00567C5C"/>
        </w:tc>
        <w:sdt>
          <w:sdtPr>
            <w:id w:val="-156039681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304B6CE" w14:textId="53988F57" w:rsidR="00567C5C" w:rsidRPr="00735EEE" w:rsidRDefault="00567C5C" w:rsidP="00567C5C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66E5A4C5" w14:textId="1718F685" w:rsidR="00567C5C" w:rsidRDefault="00684C3C" w:rsidP="00567C5C">
            <w:r w:rsidRPr="00684C3C">
              <w:t>Entidades de la región</w:t>
            </w:r>
          </w:p>
        </w:tc>
      </w:tr>
      <w:tr w:rsidR="00567C5C" w:rsidRPr="00735EEE" w14:paraId="32D82F0D" w14:textId="77777777" w:rsidTr="00B041EE">
        <w:tc>
          <w:tcPr>
            <w:tcW w:w="303" w:type="dxa"/>
          </w:tcPr>
          <w:p w14:paraId="452D4854" w14:textId="77777777" w:rsidR="00567C5C" w:rsidRPr="00735EEE" w:rsidRDefault="00567C5C" w:rsidP="00567C5C"/>
        </w:tc>
        <w:sdt>
          <w:sdtPr>
            <w:id w:val="-2572154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53CA8FC" w14:textId="21A6D69F" w:rsidR="00567C5C" w:rsidRPr="00735EEE" w:rsidRDefault="00567C5C" w:rsidP="00567C5C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332BD005" w14:textId="569811C3" w:rsidR="00567C5C" w:rsidRDefault="003E3B8D" w:rsidP="003E3B8D">
            <w:r>
              <w:t>Ministerio de Educación Nacional (MEN)</w:t>
            </w:r>
          </w:p>
        </w:tc>
      </w:tr>
      <w:tr w:rsidR="00684C3C" w:rsidRPr="00735EEE" w14:paraId="0258694A" w14:textId="77777777" w:rsidTr="00B041EE">
        <w:tc>
          <w:tcPr>
            <w:tcW w:w="303" w:type="dxa"/>
          </w:tcPr>
          <w:p w14:paraId="6684C9BC" w14:textId="77777777" w:rsidR="00684C3C" w:rsidRPr="00735EEE" w:rsidRDefault="00684C3C" w:rsidP="00684C3C"/>
        </w:tc>
        <w:sdt>
          <w:sdtPr>
            <w:id w:val="75039575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F3C1AF3" w14:textId="5ACCDB45" w:rsidR="00684C3C" w:rsidRPr="00735EEE" w:rsidRDefault="00684C3C" w:rsidP="00684C3C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0FE2941A" w14:textId="59A00573" w:rsidR="00684C3C" w:rsidRDefault="003E3B8D" w:rsidP="00684C3C">
            <w:r w:rsidRPr="003E3B8D">
              <w:t>Secretaria de educación municipal</w:t>
            </w:r>
          </w:p>
        </w:tc>
      </w:tr>
      <w:tr w:rsidR="00684C3C" w:rsidRPr="00735EEE" w14:paraId="65D95B5B" w14:textId="77777777" w:rsidTr="00B041EE">
        <w:tc>
          <w:tcPr>
            <w:tcW w:w="303" w:type="dxa"/>
          </w:tcPr>
          <w:p w14:paraId="1478678E" w14:textId="77777777" w:rsidR="00684C3C" w:rsidRPr="00735EEE" w:rsidRDefault="00684C3C" w:rsidP="00684C3C"/>
        </w:tc>
        <w:sdt>
          <w:sdtPr>
            <w:id w:val="-10173158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A29677C" w14:textId="440D6347" w:rsidR="00684C3C" w:rsidRPr="00735EEE" w:rsidRDefault="00684C3C" w:rsidP="00684C3C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5173E307" w14:textId="1F060B02" w:rsidR="00684C3C" w:rsidRDefault="003E3B8D" w:rsidP="003E3B8D">
            <w:r w:rsidRPr="003E3B8D">
              <w:t>ICFES</w:t>
            </w:r>
          </w:p>
        </w:tc>
      </w:tr>
      <w:tr w:rsidR="00684C3C" w:rsidRPr="00735EEE" w14:paraId="054D1A5E" w14:textId="77777777" w:rsidTr="00B041EE">
        <w:tc>
          <w:tcPr>
            <w:tcW w:w="303" w:type="dxa"/>
          </w:tcPr>
          <w:p w14:paraId="048A830C" w14:textId="77777777" w:rsidR="00684C3C" w:rsidRPr="00735EEE" w:rsidRDefault="00684C3C" w:rsidP="00684C3C"/>
        </w:tc>
        <w:sdt>
          <w:sdtPr>
            <w:id w:val="-137083965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0D22572" w14:textId="77777777" w:rsidR="00684C3C" w:rsidRPr="00735EEE" w:rsidRDefault="00684C3C" w:rsidP="00684C3C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1540" w:type="dxa"/>
            <w:tcBorders>
              <w:right w:val="single" w:sz="4" w:space="0" w:color="D9D9D9"/>
            </w:tcBorders>
          </w:tcPr>
          <w:p w14:paraId="28F36832" w14:textId="77777777" w:rsidR="00684C3C" w:rsidRDefault="00684C3C" w:rsidP="00684C3C">
            <w:r>
              <w:t>Otra, ¿cuál?</w:t>
            </w:r>
          </w:p>
        </w:tc>
        <w:sdt>
          <w:sdtPr>
            <w:id w:val="18902247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376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</w:tcPr>
              <w:p w14:paraId="1CF12194" w14:textId="57EEF605" w:rsidR="00684C3C" w:rsidRDefault="0082287B" w:rsidP="00684C3C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D9D9D9"/>
            </w:tcBorders>
          </w:tcPr>
          <w:p w14:paraId="69A1F551" w14:textId="77777777" w:rsidR="00684C3C" w:rsidRDefault="00684C3C" w:rsidP="00684C3C"/>
        </w:tc>
      </w:tr>
      <w:tr w:rsidR="00684C3C" w:rsidRPr="00735EEE" w14:paraId="6E98BB96" w14:textId="77777777" w:rsidTr="00B041EE">
        <w:tc>
          <w:tcPr>
            <w:tcW w:w="303" w:type="dxa"/>
          </w:tcPr>
          <w:p w14:paraId="79F937E0" w14:textId="77777777" w:rsidR="00684C3C" w:rsidRPr="00735EEE" w:rsidRDefault="00684C3C" w:rsidP="00684C3C"/>
        </w:tc>
        <w:sdt>
          <w:sdtPr>
            <w:id w:val="-151721780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8E18143" w14:textId="77777777" w:rsidR="00684C3C" w:rsidRPr="00735EEE" w:rsidRDefault="00684C3C" w:rsidP="00684C3C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2E28CEF8" w14:textId="77777777" w:rsidR="00684C3C" w:rsidRDefault="00684C3C" w:rsidP="00684C3C">
            <w:r>
              <w:t>Ninguna</w:t>
            </w:r>
          </w:p>
        </w:tc>
      </w:tr>
    </w:tbl>
    <w:p w14:paraId="74614BDF" w14:textId="77777777" w:rsidR="00567C5C" w:rsidRDefault="00567C5C" w:rsidP="00567C5C">
      <w:pPr>
        <w:rPr>
          <w:lang w:val="es-CO"/>
        </w:rPr>
      </w:pPr>
    </w:p>
    <w:p w14:paraId="0DA030CD" w14:textId="1846CDEF" w:rsidR="00567C5C" w:rsidRDefault="003E3B8D" w:rsidP="003E3B8D">
      <w:pPr>
        <w:pStyle w:val="Prrafodelista"/>
        <w:numPr>
          <w:ilvl w:val="1"/>
          <w:numId w:val="3"/>
        </w:numPr>
        <w:rPr>
          <w:lang w:val="es-CO"/>
        </w:rPr>
      </w:pPr>
      <w:r w:rsidRPr="003E3B8D">
        <w:rPr>
          <w:lang w:val="es-CO"/>
        </w:rPr>
        <w:t>De la siguiente lista, señale con cuáles</w:t>
      </w:r>
      <w:r>
        <w:rPr>
          <w:lang w:val="es-CO"/>
        </w:rPr>
        <w:t xml:space="preserve"> </w:t>
      </w:r>
      <w:r w:rsidRPr="003E3B8D">
        <w:rPr>
          <w:b/>
          <w:bCs/>
          <w:lang w:val="es-CO"/>
        </w:rPr>
        <w:t>programas/entidades</w:t>
      </w:r>
      <w:r w:rsidRPr="003E3B8D">
        <w:rPr>
          <w:lang w:val="es-CO"/>
        </w:rPr>
        <w:t xml:space="preserve"> ha realizado alianzas, convenios o articulaciones para implementar prácticas de innovación educativa, que integran el uso de tecnologías digitales</w:t>
      </w:r>
      <w:r w:rsidR="00340291">
        <w:rPr>
          <w:lang w:val="es-CO"/>
        </w:rPr>
        <w:t>:</w:t>
      </w:r>
    </w:p>
    <w:p w14:paraId="76435006" w14:textId="77777777" w:rsidR="00340291" w:rsidRPr="003E3B8D" w:rsidRDefault="00340291" w:rsidP="00340291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3"/>
        <w:gridCol w:w="423"/>
        <w:gridCol w:w="1542"/>
        <w:gridCol w:w="6383"/>
        <w:gridCol w:w="569"/>
      </w:tblGrid>
      <w:tr w:rsidR="003E3B8D" w:rsidRPr="00735EEE" w14:paraId="0C535D33" w14:textId="77777777" w:rsidTr="00B041EE">
        <w:tc>
          <w:tcPr>
            <w:tcW w:w="303" w:type="dxa"/>
          </w:tcPr>
          <w:p w14:paraId="23222306" w14:textId="77777777" w:rsidR="003E3B8D" w:rsidRPr="00735EEE" w:rsidRDefault="003E3B8D" w:rsidP="00745AB1"/>
        </w:tc>
        <w:sdt>
          <w:sdtPr>
            <w:id w:val="-19288038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FA66EA0" w14:textId="77777777" w:rsidR="003E3B8D" w:rsidRPr="00735EEE" w:rsidRDefault="003E3B8D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5EEEDAF9" w14:textId="229EEBA5" w:rsidR="003E3B8D" w:rsidRPr="00735EEE" w:rsidRDefault="00340291" w:rsidP="00745AB1">
            <w:r w:rsidRPr="00340291">
              <w:t>Enseñanza Mejor</w:t>
            </w:r>
          </w:p>
        </w:tc>
      </w:tr>
      <w:tr w:rsidR="003E3B8D" w:rsidRPr="00735EEE" w14:paraId="5992350B" w14:textId="77777777" w:rsidTr="00B041EE">
        <w:tc>
          <w:tcPr>
            <w:tcW w:w="303" w:type="dxa"/>
          </w:tcPr>
          <w:p w14:paraId="752B1FBA" w14:textId="77777777" w:rsidR="003E3B8D" w:rsidRPr="00735EEE" w:rsidRDefault="003E3B8D" w:rsidP="00745AB1"/>
        </w:tc>
        <w:sdt>
          <w:sdtPr>
            <w:id w:val="17139271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26D173D" w14:textId="77777777" w:rsidR="003E3B8D" w:rsidRPr="00735EEE" w:rsidRDefault="003E3B8D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7E212B97" w14:textId="5BB537D1" w:rsidR="003E3B8D" w:rsidRDefault="00340291" w:rsidP="00340291">
            <w:r>
              <w:t>Computadores para Educar (CPE)</w:t>
            </w:r>
          </w:p>
        </w:tc>
      </w:tr>
      <w:tr w:rsidR="003E3B8D" w:rsidRPr="00735EEE" w14:paraId="3B84F8B4" w14:textId="77777777" w:rsidTr="00B041EE">
        <w:tc>
          <w:tcPr>
            <w:tcW w:w="303" w:type="dxa"/>
          </w:tcPr>
          <w:p w14:paraId="5909C421" w14:textId="77777777" w:rsidR="003E3B8D" w:rsidRPr="00735EEE" w:rsidRDefault="003E3B8D" w:rsidP="00745AB1"/>
        </w:tc>
        <w:sdt>
          <w:sdtPr>
            <w:id w:val="194048076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6B61DB9" w14:textId="77777777" w:rsidR="003E3B8D" w:rsidRPr="00735EEE" w:rsidRDefault="003E3B8D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739F2615" w14:textId="229E0127" w:rsidR="003E3B8D" w:rsidRDefault="00340291" w:rsidP="00340291">
            <w:pPr>
              <w:tabs>
                <w:tab w:val="left" w:pos="1139"/>
              </w:tabs>
            </w:pPr>
            <w:r>
              <w:t>Conexión total – Red educativa nacional</w:t>
            </w:r>
          </w:p>
        </w:tc>
      </w:tr>
      <w:tr w:rsidR="003E3B8D" w:rsidRPr="00735EEE" w14:paraId="41F68152" w14:textId="77777777" w:rsidTr="00B041EE">
        <w:tc>
          <w:tcPr>
            <w:tcW w:w="303" w:type="dxa"/>
          </w:tcPr>
          <w:p w14:paraId="7745DBA4" w14:textId="77777777" w:rsidR="003E3B8D" w:rsidRPr="00735EEE" w:rsidRDefault="003E3B8D" w:rsidP="00745AB1"/>
        </w:tc>
        <w:sdt>
          <w:sdtPr>
            <w:id w:val="5082629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E082301" w14:textId="77777777" w:rsidR="003E3B8D" w:rsidRPr="00735EEE" w:rsidRDefault="003E3B8D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2933C417" w14:textId="234B9609" w:rsidR="003E3B8D" w:rsidRDefault="00340291" w:rsidP="00340291">
            <w:pPr>
              <w:tabs>
                <w:tab w:val="left" w:pos="921"/>
              </w:tabs>
            </w:pPr>
            <w:r>
              <w:t>Fondo Financiero de Proyectos de Desarrollo (FONADE)</w:t>
            </w:r>
          </w:p>
        </w:tc>
      </w:tr>
      <w:tr w:rsidR="003E3B8D" w:rsidRPr="00735EEE" w14:paraId="5AD3B40D" w14:textId="77777777" w:rsidTr="00B041EE">
        <w:tc>
          <w:tcPr>
            <w:tcW w:w="303" w:type="dxa"/>
          </w:tcPr>
          <w:p w14:paraId="28CBEDE6" w14:textId="77777777" w:rsidR="003E3B8D" w:rsidRPr="00735EEE" w:rsidRDefault="003E3B8D" w:rsidP="00745AB1"/>
        </w:tc>
        <w:sdt>
          <w:sdtPr>
            <w:id w:val="-35087626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272527E" w14:textId="77777777" w:rsidR="003E3B8D" w:rsidRPr="00735EEE" w:rsidRDefault="003E3B8D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66D37F9E" w14:textId="2DB20CB3" w:rsidR="003E3B8D" w:rsidRDefault="00340291" w:rsidP="00340291">
            <w:r>
              <w:t>Fundación Empresarial de Nuevas Tecnologías de la Información de Colombia (FUNTICS)</w:t>
            </w:r>
          </w:p>
        </w:tc>
      </w:tr>
      <w:tr w:rsidR="003E3B8D" w:rsidRPr="00735EEE" w14:paraId="730F0AD6" w14:textId="77777777" w:rsidTr="00B041EE">
        <w:tc>
          <w:tcPr>
            <w:tcW w:w="303" w:type="dxa"/>
          </w:tcPr>
          <w:p w14:paraId="06AF46E5" w14:textId="77777777" w:rsidR="003E3B8D" w:rsidRPr="00735EEE" w:rsidRDefault="003E3B8D" w:rsidP="00745AB1"/>
        </w:tc>
        <w:sdt>
          <w:sdtPr>
            <w:id w:val="14006429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D3F6F73" w14:textId="77777777" w:rsidR="003E3B8D" w:rsidRPr="00735EEE" w:rsidRDefault="003E3B8D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55A3415A" w14:textId="30B74686" w:rsidR="003E3B8D" w:rsidRDefault="00340291" w:rsidP="00340291">
            <w:r>
              <w:t>Paradigma integral del aprender y su facilitación (PIAF)</w:t>
            </w:r>
          </w:p>
        </w:tc>
      </w:tr>
      <w:tr w:rsidR="003E3B8D" w:rsidRPr="00735EEE" w14:paraId="1CD14E32" w14:textId="77777777" w:rsidTr="00B041EE">
        <w:tc>
          <w:tcPr>
            <w:tcW w:w="303" w:type="dxa"/>
          </w:tcPr>
          <w:p w14:paraId="231F9839" w14:textId="77777777" w:rsidR="003E3B8D" w:rsidRPr="00735EEE" w:rsidRDefault="003E3B8D" w:rsidP="00745AB1"/>
        </w:tc>
        <w:sdt>
          <w:sdtPr>
            <w:id w:val="5687741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E1F8C84" w14:textId="77777777" w:rsidR="003E3B8D" w:rsidRPr="00735EEE" w:rsidRDefault="003E3B8D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6B5E5434" w14:textId="416130DB" w:rsidR="003E3B8D" w:rsidRDefault="00340291" w:rsidP="00745AB1">
            <w:r w:rsidRPr="00340291">
              <w:t>Proyecto TIT@</w:t>
            </w:r>
          </w:p>
        </w:tc>
      </w:tr>
      <w:tr w:rsidR="003E3B8D" w:rsidRPr="00735EEE" w14:paraId="40CAC111" w14:textId="77777777" w:rsidTr="00B041EE">
        <w:tc>
          <w:tcPr>
            <w:tcW w:w="303" w:type="dxa"/>
          </w:tcPr>
          <w:p w14:paraId="24B19F05" w14:textId="77777777" w:rsidR="003E3B8D" w:rsidRPr="00735EEE" w:rsidRDefault="003E3B8D" w:rsidP="00745AB1"/>
        </w:tc>
        <w:sdt>
          <w:sdtPr>
            <w:id w:val="16254196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D2E47E6" w14:textId="77777777" w:rsidR="003E3B8D" w:rsidRPr="00735EEE" w:rsidRDefault="003E3B8D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03892E88" w14:textId="2DDC3F22" w:rsidR="003E3B8D" w:rsidRDefault="00340291" w:rsidP="00340291">
            <w:r>
              <w:t>Puntos y Kioscos Vive Digital</w:t>
            </w:r>
          </w:p>
        </w:tc>
      </w:tr>
      <w:tr w:rsidR="003E3B8D" w:rsidRPr="00735EEE" w14:paraId="3676A9DE" w14:textId="77777777" w:rsidTr="00B041EE">
        <w:tc>
          <w:tcPr>
            <w:tcW w:w="303" w:type="dxa"/>
          </w:tcPr>
          <w:p w14:paraId="3D5D82B7" w14:textId="77777777" w:rsidR="003E3B8D" w:rsidRPr="00735EEE" w:rsidRDefault="003E3B8D" w:rsidP="00745AB1"/>
        </w:tc>
        <w:sdt>
          <w:sdtPr>
            <w:id w:val="177543830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76C82A4" w14:textId="77777777" w:rsidR="003E3B8D" w:rsidRPr="00735EEE" w:rsidRDefault="003E3B8D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28DCB774" w14:textId="45416444" w:rsidR="003E3B8D" w:rsidRDefault="00340291" w:rsidP="00745AB1">
            <w:r>
              <w:t>Red TIC Naciones Unidas</w:t>
            </w:r>
          </w:p>
        </w:tc>
      </w:tr>
      <w:tr w:rsidR="003E3B8D" w:rsidRPr="00735EEE" w14:paraId="37CB8082" w14:textId="77777777" w:rsidTr="00B041EE">
        <w:tc>
          <w:tcPr>
            <w:tcW w:w="303" w:type="dxa"/>
          </w:tcPr>
          <w:p w14:paraId="015F837E" w14:textId="77777777" w:rsidR="003E3B8D" w:rsidRPr="00735EEE" w:rsidRDefault="003E3B8D" w:rsidP="00745AB1"/>
        </w:tc>
        <w:sdt>
          <w:sdtPr>
            <w:id w:val="140209647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8442415" w14:textId="77777777" w:rsidR="003E3B8D" w:rsidRPr="00735EEE" w:rsidRDefault="003E3B8D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79291304" w14:textId="62C94482" w:rsidR="003E3B8D" w:rsidRDefault="00340291" w:rsidP="00745AB1">
            <w:r>
              <w:t>Ciclón</w:t>
            </w:r>
          </w:p>
        </w:tc>
      </w:tr>
      <w:tr w:rsidR="00E516B0" w:rsidRPr="00735EEE" w14:paraId="74146707" w14:textId="77777777" w:rsidTr="00B041EE">
        <w:tc>
          <w:tcPr>
            <w:tcW w:w="303" w:type="dxa"/>
          </w:tcPr>
          <w:p w14:paraId="10ECD721" w14:textId="77777777" w:rsidR="00E516B0" w:rsidRPr="00735EEE" w:rsidRDefault="00E516B0" w:rsidP="00E516B0"/>
        </w:tc>
        <w:sdt>
          <w:sdtPr>
            <w:id w:val="154185659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905C781" w14:textId="30DD6238" w:rsidR="00E516B0" w:rsidRPr="00735EEE" w:rsidRDefault="00E516B0" w:rsidP="00E516B0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1DC39AC0" w14:textId="1B96B13A" w:rsidR="00E516B0" w:rsidRDefault="00340291" w:rsidP="00E516B0">
            <w:r>
              <w:t>Saber Digital</w:t>
            </w:r>
          </w:p>
        </w:tc>
      </w:tr>
      <w:tr w:rsidR="00E516B0" w:rsidRPr="00735EEE" w14:paraId="275BDB0C" w14:textId="77777777" w:rsidTr="00B041EE">
        <w:tc>
          <w:tcPr>
            <w:tcW w:w="303" w:type="dxa"/>
          </w:tcPr>
          <w:p w14:paraId="79C1E62A" w14:textId="77777777" w:rsidR="00E516B0" w:rsidRPr="00735EEE" w:rsidRDefault="00E516B0" w:rsidP="00E516B0"/>
        </w:tc>
        <w:sdt>
          <w:sdtPr>
            <w:id w:val="-88811268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EA7CF6C" w14:textId="2D3D1C80" w:rsidR="00E516B0" w:rsidRPr="00735EEE" w:rsidRDefault="00E516B0" w:rsidP="00E516B0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26CD26F2" w14:textId="421E6444" w:rsidR="00E516B0" w:rsidRDefault="00340291" w:rsidP="00E516B0">
            <w:r>
              <w:t>Plan Digital Itagüí</w:t>
            </w:r>
          </w:p>
        </w:tc>
      </w:tr>
      <w:tr w:rsidR="00E516B0" w:rsidRPr="00735EEE" w14:paraId="59137189" w14:textId="77777777" w:rsidTr="00B041EE">
        <w:tc>
          <w:tcPr>
            <w:tcW w:w="303" w:type="dxa"/>
          </w:tcPr>
          <w:p w14:paraId="68BED2FA" w14:textId="77777777" w:rsidR="00E516B0" w:rsidRPr="00735EEE" w:rsidRDefault="00E516B0" w:rsidP="00E516B0"/>
        </w:tc>
        <w:sdt>
          <w:sdtPr>
            <w:id w:val="-1675718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BB0AA8A" w14:textId="48C41E26" w:rsidR="00E516B0" w:rsidRPr="00735EEE" w:rsidRDefault="00E516B0" w:rsidP="00E516B0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438B7BA6" w14:textId="62B67F37" w:rsidR="00E516B0" w:rsidRDefault="00340291" w:rsidP="00E516B0">
            <w:proofErr w:type="spellStart"/>
            <w:r>
              <w:t>Educatic</w:t>
            </w:r>
            <w:proofErr w:type="spellEnd"/>
          </w:p>
        </w:tc>
      </w:tr>
      <w:tr w:rsidR="00E516B0" w:rsidRPr="00735EEE" w14:paraId="00BFDB41" w14:textId="77777777" w:rsidTr="00A85AA0">
        <w:tc>
          <w:tcPr>
            <w:tcW w:w="303" w:type="dxa"/>
          </w:tcPr>
          <w:p w14:paraId="150DBF0A" w14:textId="77777777" w:rsidR="00E516B0" w:rsidRPr="00735EEE" w:rsidRDefault="00E516B0" w:rsidP="00E516B0"/>
        </w:tc>
        <w:sdt>
          <w:sdtPr>
            <w:id w:val="5767959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B66A4DE" w14:textId="77777777" w:rsidR="00E516B0" w:rsidRPr="00735EEE" w:rsidRDefault="00E516B0" w:rsidP="00E516B0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1540" w:type="dxa"/>
            <w:tcBorders>
              <w:right w:val="single" w:sz="4" w:space="0" w:color="D9D9D9"/>
            </w:tcBorders>
          </w:tcPr>
          <w:p w14:paraId="3BCFC85E" w14:textId="77777777" w:rsidR="00E516B0" w:rsidRDefault="00E516B0" w:rsidP="00E516B0">
            <w:r>
              <w:t>Otra, ¿cuál?</w:t>
            </w:r>
          </w:p>
        </w:tc>
        <w:sdt>
          <w:sdtPr>
            <w:id w:val="-2188221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376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</w:tcPr>
              <w:p w14:paraId="2D469152" w14:textId="77CF4897" w:rsidR="00E516B0" w:rsidRDefault="0082287B" w:rsidP="00E516B0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D9D9D9"/>
            </w:tcBorders>
          </w:tcPr>
          <w:p w14:paraId="0741C219" w14:textId="77777777" w:rsidR="00E516B0" w:rsidRDefault="00E516B0" w:rsidP="00E516B0"/>
        </w:tc>
      </w:tr>
      <w:tr w:rsidR="00E516B0" w:rsidRPr="00735EEE" w14:paraId="3D276E6B" w14:textId="77777777" w:rsidTr="00B041EE">
        <w:tc>
          <w:tcPr>
            <w:tcW w:w="303" w:type="dxa"/>
          </w:tcPr>
          <w:p w14:paraId="5B4AF97E" w14:textId="77777777" w:rsidR="00E516B0" w:rsidRPr="00735EEE" w:rsidRDefault="00E516B0" w:rsidP="00E516B0"/>
        </w:tc>
        <w:sdt>
          <w:sdtPr>
            <w:id w:val="-208398129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6524F68" w14:textId="77777777" w:rsidR="00E516B0" w:rsidRPr="00735EEE" w:rsidRDefault="00E516B0" w:rsidP="00E516B0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7EBD3F04" w14:textId="77777777" w:rsidR="00E516B0" w:rsidRDefault="00E516B0" w:rsidP="00E516B0">
            <w:r>
              <w:t>Ninguna</w:t>
            </w:r>
          </w:p>
        </w:tc>
      </w:tr>
    </w:tbl>
    <w:p w14:paraId="463A3E0C" w14:textId="77777777" w:rsidR="00567C5C" w:rsidRDefault="00567C5C" w:rsidP="0053043B">
      <w:pPr>
        <w:rPr>
          <w:lang w:val="es-CO"/>
        </w:rPr>
      </w:pPr>
    </w:p>
    <w:p w14:paraId="045A11DF" w14:textId="59FA41E4" w:rsidR="00567C5C" w:rsidRDefault="00340291" w:rsidP="00340291">
      <w:pPr>
        <w:pStyle w:val="Ttulo2"/>
        <w:numPr>
          <w:ilvl w:val="0"/>
          <w:numId w:val="3"/>
        </w:numPr>
        <w:rPr>
          <w:lang w:val="es-CO"/>
        </w:rPr>
      </w:pPr>
      <w:r>
        <w:rPr>
          <w:lang w:val="es-CO"/>
        </w:rPr>
        <w:t>Uso, beneficios y promoción de las tecnologías digitales para la gestión en la sede educativa</w:t>
      </w:r>
    </w:p>
    <w:p w14:paraId="5FC246F5" w14:textId="77777777" w:rsidR="00340291" w:rsidRDefault="00340291" w:rsidP="00340291">
      <w:pPr>
        <w:rPr>
          <w:lang w:val="es-CO"/>
        </w:rPr>
      </w:pPr>
    </w:p>
    <w:p w14:paraId="33FB3A22" w14:textId="4A47772D" w:rsidR="00340291" w:rsidRDefault="00FB5183" w:rsidP="00340291">
      <w:pPr>
        <w:rPr>
          <w:lang w:val="es-CO"/>
        </w:rPr>
      </w:pPr>
      <w:r w:rsidRPr="00FB5183">
        <w:rPr>
          <w:lang w:val="es-CO"/>
        </w:rPr>
        <w:t>Este módulo consta de 19 preguntas diseñadas para evaluar la actitud, cultura y disposición de la sede hacia la utilización y adopción de dispositivos y contenido digital. Dos de estas preguntas dependen</w:t>
      </w:r>
      <w:r>
        <w:rPr>
          <w:lang w:val="es-CO"/>
        </w:rPr>
        <w:t xml:space="preserve"> (o se diligencian) s</w:t>
      </w:r>
      <w:r w:rsidR="0032294A">
        <w:rPr>
          <w:lang w:val="es-CO"/>
        </w:rPr>
        <w:t>i y solo si de</w:t>
      </w:r>
      <w:r>
        <w:rPr>
          <w:lang w:val="es-CO"/>
        </w:rPr>
        <w:t xml:space="preserve"> la respuesta dada en la pregunta </w:t>
      </w:r>
      <w:r w:rsidR="00C2603B">
        <w:rPr>
          <w:lang w:val="es-CO"/>
        </w:rPr>
        <w:t>3.</w:t>
      </w:r>
      <w:r>
        <w:rPr>
          <w:lang w:val="es-CO"/>
        </w:rPr>
        <w:t>6.</w:t>
      </w:r>
      <w:r w:rsidRPr="00FB5183">
        <w:rPr>
          <w:lang w:val="es-CO"/>
        </w:rPr>
        <w:t xml:space="preserve"> </w:t>
      </w:r>
    </w:p>
    <w:p w14:paraId="766E664F" w14:textId="77777777" w:rsidR="00FB5183" w:rsidRDefault="00FB5183" w:rsidP="00340291">
      <w:pPr>
        <w:rPr>
          <w:lang w:val="es-CO"/>
        </w:rPr>
      </w:pPr>
    </w:p>
    <w:p w14:paraId="0900E9B0" w14:textId="7ADAE469" w:rsidR="00C2603B" w:rsidRPr="00C2603B" w:rsidRDefault="00C2603B" w:rsidP="00C2603B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t>¿</w:t>
      </w:r>
      <w:r w:rsidRPr="00C2603B">
        <w:rPr>
          <w:lang w:val="es-CO"/>
        </w:rPr>
        <w:t>Los docentes conocen los contenidos educativos</w:t>
      </w:r>
      <w:r>
        <w:rPr>
          <w:lang w:val="es-CO"/>
        </w:rPr>
        <w:t xml:space="preserve"> </w:t>
      </w:r>
      <w:r w:rsidRPr="00C2603B">
        <w:rPr>
          <w:lang w:val="es-CO"/>
        </w:rPr>
        <w:t>preinstalados en las tabletas y computadores disponibles en la sede educativa??</w:t>
      </w:r>
    </w:p>
    <w:p w14:paraId="12937BD7" w14:textId="77777777" w:rsidR="00C2603B" w:rsidRDefault="00C2603B" w:rsidP="00C2603B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C2603B" w:rsidRPr="00735EEE" w14:paraId="20D440B2" w14:textId="77777777" w:rsidTr="00B041EE">
        <w:tc>
          <w:tcPr>
            <w:tcW w:w="303" w:type="dxa"/>
          </w:tcPr>
          <w:p w14:paraId="7744A425" w14:textId="77777777" w:rsidR="00C2603B" w:rsidRPr="00735EEE" w:rsidRDefault="00C2603B" w:rsidP="00745AB1"/>
        </w:tc>
        <w:sdt>
          <w:sdtPr>
            <w:id w:val="-13069347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F5A0C64" w14:textId="77777777" w:rsidR="00C2603B" w:rsidRPr="00735EEE" w:rsidRDefault="00C2603B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C9A26ED" w14:textId="79FE7927" w:rsidR="00C2603B" w:rsidRPr="00735EEE" w:rsidRDefault="00C2603B" w:rsidP="00745AB1">
            <w:r>
              <w:t xml:space="preserve"> Más del 50%</w:t>
            </w:r>
          </w:p>
        </w:tc>
      </w:tr>
      <w:tr w:rsidR="00C2603B" w:rsidRPr="00735EEE" w14:paraId="6D42C6D8" w14:textId="77777777" w:rsidTr="00B041EE">
        <w:tc>
          <w:tcPr>
            <w:tcW w:w="303" w:type="dxa"/>
          </w:tcPr>
          <w:p w14:paraId="09C2A40A" w14:textId="77777777" w:rsidR="00C2603B" w:rsidRPr="00735EEE" w:rsidRDefault="00C2603B" w:rsidP="00745AB1"/>
        </w:tc>
        <w:sdt>
          <w:sdtPr>
            <w:id w:val="-11614653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B1BD007" w14:textId="77777777" w:rsidR="00C2603B" w:rsidRPr="00735EEE" w:rsidRDefault="00C2603B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5085F74" w14:textId="4F593E26" w:rsidR="00C2603B" w:rsidRDefault="00C2603B" w:rsidP="00745AB1">
            <w:r>
              <w:t xml:space="preserve"> Menos del 50%</w:t>
            </w:r>
          </w:p>
        </w:tc>
      </w:tr>
      <w:tr w:rsidR="00C2603B" w:rsidRPr="00735EEE" w14:paraId="39C7F640" w14:textId="77777777" w:rsidTr="00B041EE">
        <w:tc>
          <w:tcPr>
            <w:tcW w:w="303" w:type="dxa"/>
          </w:tcPr>
          <w:p w14:paraId="35D34747" w14:textId="77777777" w:rsidR="00C2603B" w:rsidRPr="00735EEE" w:rsidRDefault="00C2603B" w:rsidP="00745AB1"/>
        </w:tc>
        <w:sdt>
          <w:sdtPr>
            <w:id w:val="4022649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5623D8C" w14:textId="77777777" w:rsidR="00C2603B" w:rsidRPr="00735EEE" w:rsidRDefault="00C2603B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24DFD3AA" w14:textId="1E920628" w:rsidR="00C2603B" w:rsidRDefault="00C2603B" w:rsidP="00745AB1">
            <w:r w:rsidRPr="00567C5C">
              <w:t xml:space="preserve"> </w:t>
            </w:r>
            <w:r>
              <w:t>Ninguna</w:t>
            </w:r>
          </w:p>
        </w:tc>
      </w:tr>
    </w:tbl>
    <w:p w14:paraId="5F8A55DD" w14:textId="3B6F2A54" w:rsidR="00C2603B" w:rsidRDefault="00C2603B" w:rsidP="00C2603B">
      <w:pPr>
        <w:pStyle w:val="Prrafodelista"/>
        <w:numPr>
          <w:ilvl w:val="1"/>
          <w:numId w:val="3"/>
        </w:numPr>
        <w:rPr>
          <w:lang w:val="es-CO"/>
        </w:rPr>
      </w:pPr>
      <w:r w:rsidRPr="00C2603B">
        <w:rPr>
          <w:lang w:val="es-CO"/>
        </w:rPr>
        <w:lastRenderedPageBreak/>
        <w:t>¿Los docentes usan los contenidos educativos</w:t>
      </w:r>
      <w:r>
        <w:rPr>
          <w:lang w:val="es-CO"/>
        </w:rPr>
        <w:t xml:space="preserve"> </w:t>
      </w:r>
      <w:r w:rsidRPr="00C2603B">
        <w:rPr>
          <w:lang w:val="es-CO"/>
        </w:rPr>
        <w:t>preinstalados en las tabletas y computadores disponibles en</w:t>
      </w:r>
      <w:r>
        <w:rPr>
          <w:lang w:val="es-CO"/>
        </w:rPr>
        <w:t xml:space="preserve"> </w:t>
      </w:r>
      <w:r w:rsidRPr="00C2603B">
        <w:rPr>
          <w:lang w:val="es-CO"/>
        </w:rPr>
        <w:t>la sede educativa?</w:t>
      </w:r>
    </w:p>
    <w:p w14:paraId="4D2AF441" w14:textId="77777777" w:rsidR="00C2603B" w:rsidRDefault="00C2603B" w:rsidP="00C2603B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C2603B" w:rsidRPr="00735EEE" w14:paraId="3D411CB4" w14:textId="77777777" w:rsidTr="00B041EE">
        <w:tc>
          <w:tcPr>
            <w:tcW w:w="303" w:type="dxa"/>
          </w:tcPr>
          <w:p w14:paraId="7BD5758C" w14:textId="77777777" w:rsidR="00C2603B" w:rsidRPr="00735EEE" w:rsidRDefault="00C2603B" w:rsidP="00745AB1"/>
        </w:tc>
        <w:sdt>
          <w:sdtPr>
            <w:id w:val="-73893917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70B7DEF" w14:textId="77777777" w:rsidR="00C2603B" w:rsidRPr="00735EEE" w:rsidRDefault="00C2603B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1EEB2041" w14:textId="77777777" w:rsidR="00C2603B" w:rsidRPr="00735EEE" w:rsidRDefault="00C2603B" w:rsidP="00745AB1">
            <w:r>
              <w:t xml:space="preserve"> Más del 50%</w:t>
            </w:r>
          </w:p>
        </w:tc>
      </w:tr>
      <w:tr w:rsidR="00C2603B" w:rsidRPr="00735EEE" w14:paraId="2A15E9BF" w14:textId="77777777" w:rsidTr="00B041EE">
        <w:tc>
          <w:tcPr>
            <w:tcW w:w="303" w:type="dxa"/>
          </w:tcPr>
          <w:p w14:paraId="05F6FCFC" w14:textId="77777777" w:rsidR="00C2603B" w:rsidRPr="00735EEE" w:rsidRDefault="00C2603B" w:rsidP="00745AB1"/>
        </w:tc>
        <w:sdt>
          <w:sdtPr>
            <w:id w:val="171300327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F540FFC" w14:textId="77777777" w:rsidR="00C2603B" w:rsidRPr="00735EEE" w:rsidRDefault="00C2603B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06F6187B" w14:textId="2E2EAABF" w:rsidR="00C2603B" w:rsidRDefault="00C2603B" w:rsidP="00745AB1">
            <w:r>
              <w:t xml:space="preserve"> Menos del 50%</w:t>
            </w:r>
          </w:p>
        </w:tc>
      </w:tr>
      <w:tr w:rsidR="00C2603B" w:rsidRPr="00735EEE" w14:paraId="5B40E5EC" w14:textId="77777777" w:rsidTr="00B041EE">
        <w:tc>
          <w:tcPr>
            <w:tcW w:w="303" w:type="dxa"/>
          </w:tcPr>
          <w:p w14:paraId="25B50DAB" w14:textId="77777777" w:rsidR="00C2603B" w:rsidRPr="00735EEE" w:rsidRDefault="00C2603B" w:rsidP="00745AB1"/>
        </w:tc>
        <w:sdt>
          <w:sdtPr>
            <w:id w:val="-66000316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DDA2553" w14:textId="77777777" w:rsidR="00C2603B" w:rsidRPr="00735EEE" w:rsidRDefault="00C2603B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24D6B094" w14:textId="77777777" w:rsidR="00C2603B" w:rsidRDefault="00C2603B" w:rsidP="00745AB1">
            <w:r w:rsidRPr="00567C5C">
              <w:t xml:space="preserve"> </w:t>
            </w:r>
            <w:r>
              <w:t>Ninguna</w:t>
            </w:r>
          </w:p>
        </w:tc>
      </w:tr>
    </w:tbl>
    <w:p w14:paraId="0E1C2D19" w14:textId="77777777" w:rsidR="00C2603B" w:rsidRDefault="00C2603B" w:rsidP="00C2603B">
      <w:pPr>
        <w:rPr>
          <w:lang w:val="es-CO"/>
        </w:rPr>
      </w:pPr>
    </w:p>
    <w:p w14:paraId="28DC8031" w14:textId="31F512E1" w:rsidR="00C2603B" w:rsidRDefault="00C2603B" w:rsidP="00C2603B">
      <w:pPr>
        <w:pStyle w:val="Prrafodelista"/>
        <w:numPr>
          <w:ilvl w:val="1"/>
          <w:numId w:val="3"/>
        </w:numPr>
        <w:rPr>
          <w:lang w:val="es-CO"/>
        </w:rPr>
      </w:pPr>
      <w:r w:rsidRPr="00C2603B">
        <w:rPr>
          <w:lang w:val="es-CO"/>
        </w:rPr>
        <w:t>¿Del total de tabletas y equipos de cómputo, cuántos se</w:t>
      </w:r>
      <w:r>
        <w:rPr>
          <w:lang w:val="es-CO"/>
        </w:rPr>
        <w:t xml:space="preserve"> </w:t>
      </w:r>
      <w:r w:rsidRPr="00C2603B">
        <w:rPr>
          <w:lang w:val="es-CO"/>
        </w:rPr>
        <w:t>encuentran disponibles para uso pedagógico en la sede educativa?</w:t>
      </w:r>
    </w:p>
    <w:p w14:paraId="78BC2048" w14:textId="77777777" w:rsidR="00C2603B" w:rsidRDefault="00C2603B" w:rsidP="00C2603B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C2603B" w:rsidRPr="00735EEE" w14:paraId="233B86D3" w14:textId="77777777" w:rsidTr="00B041EE">
        <w:tc>
          <w:tcPr>
            <w:tcW w:w="303" w:type="dxa"/>
          </w:tcPr>
          <w:p w14:paraId="6DE39DD1" w14:textId="77777777" w:rsidR="00C2603B" w:rsidRPr="00735EEE" w:rsidRDefault="00C2603B" w:rsidP="00745AB1"/>
        </w:tc>
        <w:sdt>
          <w:sdtPr>
            <w:id w:val="-45471284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02A598E" w14:textId="77777777" w:rsidR="00C2603B" w:rsidRPr="00735EEE" w:rsidRDefault="00C2603B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03BA7588" w14:textId="703352F2" w:rsidR="00C2603B" w:rsidRPr="00735EEE" w:rsidRDefault="00C2603B" w:rsidP="00745AB1">
            <w:r>
              <w:t>0%</w:t>
            </w:r>
          </w:p>
        </w:tc>
      </w:tr>
      <w:tr w:rsidR="00C2603B" w:rsidRPr="00735EEE" w14:paraId="063E810B" w14:textId="77777777" w:rsidTr="00B041EE">
        <w:tc>
          <w:tcPr>
            <w:tcW w:w="303" w:type="dxa"/>
          </w:tcPr>
          <w:p w14:paraId="3DB00AC5" w14:textId="77777777" w:rsidR="00C2603B" w:rsidRPr="00735EEE" w:rsidRDefault="00C2603B" w:rsidP="00745AB1"/>
        </w:tc>
        <w:sdt>
          <w:sdtPr>
            <w:id w:val="108448814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599F14C" w14:textId="77777777" w:rsidR="00C2603B" w:rsidRPr="00735EEE" w:rsidRDefault="00C2603B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1DCAC043" w14:textId="0B8A86B4" w:rsidR="00C2603B" w:rsidRDefault="00C2603B" w:rsidP="00745AB1">
            <w:r>
              <w:t>10%</w:t>
            </w:r>
          </w:p>
        </w:tc>
      </w:tr>
      <w:tr w:rsidR="00C2603B" w:rsidRPr="00735EEE" w14:paraId="359C4A32" w14:textId="77777777" w:rsidTr="00B041EE">
        <w:tc>
          <w:tcPr>
            <w:tcW w:w="303" w:type="dxa"/>
          </w:tcPr>
          <w:p w14:paraId="26E9270A" w14:textId="77777777" w:rsidR="00C2603B" w:rsidRPr="00735EEE" w:rsidRDefault="00C2603B" w:rsidP="00745AB1"/>
        </w:tc>
        <w:sdt>
          <w:sdtPr>
            <w:id w:val="19153595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98B6C45" w14:textId="77777777" w:rsidR="00C2603B" w:rsidRPr="00735EEE" w:rsidRDefault="00C2603B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4C57166" w14:textId="7C020B0A" w:rsidR="00C2603B" w:rsidRDefault="00C2603B" w:rsidP="00745AB1">
            <w:r>
              <w:t>20%</w:t>
            </w:r>
          </w:p>
        </w:tc>
      </w:tr>
      <w:tr w:rsidR="00C2603B" w:rsidRPr="00735EEE" w14:paraId="39C3D62C" w14:textId="77777777" w:rsidTr="00B041EE">
        <w:tc>
          <w:tcPr>
            <w:tcW w:w="303" w:type="dxa"/>
          </w:tcPr>
          <w:p w14:paraId="47D72878" w14:textId="77777777" w:rsidR="00C2603B" w:rsidRPr="00735EEE" w:rsidRDefault="00C2603B" w:rsidP="00745AB1"/>
        </w:tc>
        <w:sdt>
          <w:sdtPr>
            <w:id w:val="-15541485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438684D" w14:textId="77777777" w:rsidR="00C2603B" w:rsidRPr="00735EEE" w:rsidRDefault="00C2603B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23060A3F" w14:textId="756E8C05" w:rsidR="00C2603B" w:rsidRDefault="00C2603B" w:rsidP="00745AB1">
            <w:pPr>
              <w:tabs>
                <w:tab w:val="left" w:pos="921"/>
              </w:tabs>
            </w:pPr>
            <w:r>
              <w:t>30%</w:t>
            </w:r>
          </w:p>
        </w:tc>
      </w:tr>
      <w:tr w:rsidR="00C2603B" w:rsidRPr="00735EEE" w14:paraId="36AA2E8F" w14:textId="77777777" w:rsidTr="00B041EE">
        <w:tc>
          <w:tcPr>
            <w:tcW w:w="303" w:type="dxa"/>
          </w:tcPr>
          <w:p w14:paraId="28FC342C" w14:textId="77777777" w:rsidR="00C2603B" w:rsidRPr="00735EEE" w:rsidRDefault="00C2603B" w:rsidP="00745AB1"/>
        </w:tc>
        <w:sdt>
          <w:sdtPr>
            <w:id w:val="-98770508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E6A3BD2" w14:textId="77777777" w:rsidR="00C2603B" w:rsidRPr="00735EEE" w:rsidRDefault="00C2603B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C85DE32" w14:textId="4524809B" w:rsidR="00C2603B" w:rsidRDefault="00C2603B" w:rsidP="00745AB1">
            <w:r>
              <w:t>40%</w:t>
            </w:r>
          </w:p>
        </w:tc>
      </w:tr>
      <w:tr w:rsidR="00C2603B" w:rsidRPr="00735EEE" w14:paraId="495C8BE7" w14:textId="77777777" w:rsidTr="00B041EE">
        <w:tc>
          <w:tcPr>
            <w:tcW w:w="303" w:type="dxa"/>
          </w:tcPr>
          <w:p w14:paraId="39C8EA4F" w14:textId="77777777" w:rsidR="00C2603B" w:rsidRPr="00735EEE" w:rsidRDefault="00C2603B" w:rsidP="00745AB1"/>
        </w:tc>
        <w:sdt>
          <w:sdtPr>
            <w:id w:val="18636214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BD1A1AD" w14:textId="77777777" w:rsidR="00C2603B" w:rsidRPr="00735EEE" w:rsidRDefault="00C2603B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643466E7" w14:textId="649C798F" w:rsidR="00C2603B" w:rsidRDefault="00C2603B" w:rsidP="00745AB1">
            <w:r>
              <w:t>50%</w:t>
            </w:r>
          </w:p>
        </w:tc>
      </w:tr>
      <w:tr w:rsidR="00C2603B" w:rsidRPr="00735EEE" w14:paraId="27766C36" w14:textId="77777777" w:rsidTr="00B041EE">
        <w:tc>
          <w:tcPr>
            <w:tcW w:w="303" w:type="dxa"/>
          </w:tcPr>
          <w:p w14:paraId="7E6FEA8A" w14:textId="77777777" w:rsidR="00C2603B" w:rsidRPr="00735EEE" w:rsidRDefault="00C2603B" w:rsidP="00745AB1"/>
        </w:tc>
        <w:sdt>
          <w:sdtPr>
            <w:id w:val="1796987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685B73B" w14:textId="77777777" w:rsidR="00C2603B" w:rsidRPr="00735EEE" w:rsidRDefault="00C2603B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2D31917" w14:textId="217664BE" w:rsidR="00C2603B" w:rsidRDefault="00C2603B" w:rsidP="00745AB1">
            <w:r>
              <w:t>60%</w:t>
            </w:r>
          </w:p>
        </w:tc>
      </w:tr>
      <w:tr w:rsidR="00C2603B" w:rsidRPr="00735EEE" w14:paraId="3D49122B" w14:textId="77777777" w:rsidTr="00B041EE">
        <w:tc>
          <w:tcPr>
            <w:tcW w:w="303" w:type="dxa"/>
          </w:tcPr>
          <w:p w14:paraId="052219FB" w14:textId="77777777" w:rsidR="00C2603B" w:rsidRPr="00735EEE" w:rsidRDefault="00C2603B" w:rsidP="00745AB1"/>
        </w:tc>
        <w:sdt>
          <w:sdtPr>
            <w:id w:val="179324214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84B54CE" w14:textId="77777777" w:rsidR="00C2603B" w:rsidRPr="00735EEE" w:rsidRDefault="00C2603B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D01132A" w14:textId="16EC6494" w:rsidR="00C2603B" w:rsidRDefault="00C2603B" w:rsidP="00745AB1">
            <w:r>
              <w:t>70%</w:t>
            </w:r>
          </w:p>
        </w:tc>
      </w:tr>
      <w:tr w:rsidR="00C2603B" w:rsidRPr="00735EEE" w14:paraId="0D596300" w14:textId="77777777" w:rsidTr="00B041EE">
        <w:tc>
          <w:tcPr>
            <w:tcW w:w="303" w:type="dxa"/>
          </w:tcPr>
          <w:p w14:paraId="374AC248" w14:textId="77777777" w:rsidR="00C2603B" w:rsidRPr="00735EEE" w:rsidRDefault="00C2603B" w:rsidP="00745AB1"/>
        </w:tc>
        <w:sdt>
          <w:sdtPr>
            <w:id w:val="3126018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A0C02A5" w14:textId="77777777" w:rsidR="00C2603B" w:rsidRPr="00735EEE" w:rsidRDefault="00C2603B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9CE6083" w14:textId="4B930B89" w:rsidR="00C2603B" w:rsidRDefault="00C2603B" w:rsidP="00745AB1">
            <w:r>
              <w:t>80%</w:t>
            </w:r>
          </w:p>
        </w:tc>
      </w:tr>
      <w:tr w:rsidR="00C2603B" w:rsidRPr="00735EEE" w14:paraId="0C462DC6" w14:textId="77777777" w:rsidTr="00B041EE">
        <w:tc>
          <w:tcPr>
            <w:tcW w:w="303" w:type="dxa"/>
          </w:tcPr>
          <w:p w14:paraId="3937AF92" w14:textId="77777777" w:rsidR="00C2603B" w:rsidRPr="00735EEE" w:rsidRDefault="00C2603B" w:rsidP="00745AB1"/>
        </w:tc>
        <w:sdt>
          <w:sdtPr>
            <w:id w:val="-494609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8575333" w14:textId="77777777" w:rsidR="00C2603B" w:rsidRPr="00735EEE" w:rsidRDefault="00C2603B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391F993B" w14:textId="1B2CB527" w:rsidR="00C2603B" w:rsidRDefault="00C2603B" w:rsidP="00745AB1">
            <w:r>
              <w:t>90%</w:t>
            </w:r>
          </w:p>
        </w:tc>
      </w:tr>
      <w:tr w:rsidR="00C2603B" w:rsidRPr="00735EEE" w14:paraId="78B3756F" w14:textId="77777777" w:rsidTr="00B041EE">
        <w:tc>
          <w:tcPr>
            <w:tcW w:w="303" w:type="dxa"/>
          </w:tcPr>
          <w:p w14:paraId="6D2F0BAE" w14:textId="77777777" w:rsidR="00C2603B" w:rsidRPr="00735EEE" w:rsidRDefault="00C2603B" w:rsidP="00745AB1"/>
        </w:tc>
        <w:sdt>
          <w:sdtPr>
            <w:id w:val="-116000064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0E00EAB" w14:textId="77777777" w:rsidR="00C2603B" w:rsidRPr="00735EEE" w:rsidRDefault="00C2603B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6E9F84B8" w14:textId="3C018BE0" w:rsidR="00C2603B" w:rsidRDefault="00C2603B" w:rsidP="00745AB1">
            <w:r>
              <w:t>100%</w:t>
            </w:r>
          </w:p>
        </w:tc>
      </w:tr>
    </w:tbl>
    <w:p w14:paraId="2D497650" w14:textId="77777777" w:rsidR="00C2603B" w:rsidRDefault="00C2603B" w:rsidP="00C2603B">
      <w:pPr>
        <w:rPr>
          <w:lang w:val="es-CO"/>
        </w:rPr>
      </w:pPr>
    </w:p>
    <w:p w14:paraId="3C649C86" w14:textId="3AD1F19C" w:rsidR="0032294A" w:rsidRPr="0032294A" w:rsidRDefault="0032294A" w:rsidP="0032294A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t>¿</w:t>
      </w:r>
      <w:r w:rsidRPr="0032294A">
        <w:rPr>
          <w:lang w:val="es-CO"/>
        </w:rPr>
        <w:t>Usted promueve el uso de tecnologías digitales en su</w:t>
      </w:r>
      <w:r>
        <w:rPr>
          <w:lang w:val="es-CO"/>
        </w:rPr>
        <w:t xml:space="preserve"> </w:t>
      </w:r>
      <w:r w:rsidRPr="0032294A">
        <w:rPr>
          <w:lang w:val="es-CO"/>
        </w:rPr>
        <w:t>sede educativa</w:t>
      </w:r>
      <w:r>
        <w:rPr>
          <w:lang w:val="es-CO"/>
        </w:rPr>
        <w:t>?</w:t>
      </w:r>
    </w:p>
    <w:p w14:paraId="1799066D" w14:textId="77777777" w:rsidR="0032294A" w:rsidRDefault="0032294A" w:rsidP="0032294A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32294A" w:rsidRPr="00735EEE" w14:paraId="6ABAFD82" w14:textId="77777777" w:rsidTr="00745AB1">
        <w:tc>
          <w:tcPr>
            <w:tcW w:w="304" w:type="dxa"/>
          </w:tcPr>
          <w:p w14:paraId="545EFE34" w14:textId="77777777" w:rsidR="0032294A" w:rsidRPr="00735EEE" w:rsidRDefault="0032294A" w:rsidP="00745AB1"/>
        </w:tc>
        <w:sdt>
          <w:sdtPr>
            <w:id w:val="38645827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B4AE8EE" w14:textId="77777777" w:rsidR="0032294A" w:rsidRPr="00735EEE" w:rsidRDefault="0032294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63D6DCB5" w14:textId="77777777" w:rsidR="0032294A" w:rsidRPr="00735EEE" w:rsidRDefault="0032294A" w:rsidP="00745AB1">
            <w:r>
              <w:t>Sí</w:t>
            </w:r>
          </w:p>
        </w:tc>
        <w:sdt>
          <w:sdtPr>
            <w:id w:val="192545519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44DDFB52" w14:textId="77777777" w:rsidR="0032294A" w:rsidRPr="00735EEE" w:rsidRDefault="0032294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12FF6464" w14:textId="77777777" w:rsidR="0032294A" w:rsidRPr="00735EEE" w:rsidRDefault="0032294A" w:rsidP="00745AB1">
            <w:r>
              <w:t>No</w:t>
            </w:r>
          </w:p>
        </w:tc>
      </w:tr>
    </w:tbl>
    <w:p w14:paraId="32088288" w14:textId="77777777" w:rsidR="0032294A" w:rsidRPr="0032294A" w:rsidRDefault="0032294A" w:rsidP="0032294A">
      <w:pPr>
        <w:rPr>
          <w:lang w:val="es-CO"/>
        </w:rPr>
      </w:pPr>
    </w:p>
    <w:p w14:paraId="4F5BD32D" w14:textId="77777777" w:rsidR="00C2603B" w:rsidRDefault="00C2603B" w:rsidP="00340291">
      <w:pPr>
        <w:rPr>
          <w:lang w:val="es-CO"/>
        </w:rPr>
      </w:pPr>
    </w:p>
    <w:p w14:paraId="51B1E067" w14:textId="77777777" w:rsidR="0032294A" w:rsidRDefault="0032294A" w:rsidP="00340291">
      <w:pPr>
        <w:rPr>
          <w:lang w:val="es-CO"/>
        </w:rPr>
      </w:pPr>
    </w:p>
    <w:p w14:paraId="403BC3A1" w14:textId="7808747C" w:rsidR="0032294A" w:rsidRPr="0032294A" w:rsidRDefault="0032294A" w:rsidP="0032294A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lastRenderedPageBreak/>
        <w:t>¿</w:t>
      </w:r>
      <w:r w:rsidRPr="0032294A">
        <w:rPr>
          <w:lang w:val="es-CO"/>
        </w:rPr>
        <w:t>Cuántas veces a la semana la sede educativa hace uso</w:t>
      </w:r>
      <w:r>
        <w:rPr>
          <w:lang w:val="es-CO"/>
        </w:rPr>
        <w:t xml:space="preserve"> </w:t>
      </w:r>
      <w:r w:rsidRPr="0032294A">
        <w:rPr>
          <w:lang w:val="es-CO"/>
        </w:rPr>
        <w:t>de los laboratorios de innovación (Robótica educativa, enfoque STEM, entre otros) basados en tecnologías digitales?</w:t>
      </w:r>
    </w:p>
    <w:p w14:paraId="3A5CEA98" w14:textId="77777777" w:rsidR="00FB5183" w:rsidRPr="00340291" w:rsidRDefault="00FB5183" w:rsidP="00340291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32294A" w:rsidRPr="00735EEE" w14:paraId="2EB9C1E8" w14:textId="77777777" w:rsidTr="00B041EE">
        <w:tc>
          <w:tcPr>
            <w:tcW w:w="303" w:type="dxa"/>
          </w:tcPr>
          <w:p w14:paraId="65CB1071" w14:textId="77777777" w:rsidR="0032294A" w:rsidRPr="00735EEE" w:rsidRDefault="0032294A" w:rsidP="00745AB1"/>
        </w:tc>
        <w:sdt>
          <w:sdtPr>
            <w:id w:val="-23424670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A42B5AA" w14:textId="77777777" w:rsidR="0032294A" w:rsidRPr="00735EEE" w:rsidRDefault="0032294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2C4002D7" w14:textId="2C84E9EE" w:rsidR="0032294A" w:rsidRPr="00735EEE" w:rsidRDefault="0032294A" w:rsidP="00745AB1">
            <w:r>
              <w:t>1 - 2 veces</w:t>
            </w:r>
          </w:p>
        </w:tc>
      </w:tr>
      <w:tr w:rsidR="0032294A" w:rsidRPr="00735EEE" w14:paraId="362171D3" w14:textId="77777777" w:rsidTr="00B041EE">
        <w:tc>
          <w:tcPr>
            <w:tcW w:w="303" w:type="dxa"/>
          </w:tcPr>
          <w:p w14:paraId="2750A5EB" w14:textId="77777777" w:rsidR="0032294A" w:rsidRPr="00735EEE" w:rsidRDefault="0032294A" w:rsidP="00745AB1"/>
        </w:tc>
        <w:sdt>
          <w:sdtPr>
            <w:id w:val="112843616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BF9EA88" w14:textId="77777777" w:rsidR="0032294A" w:rsidRPr="00735EEE" w:rsidRDefault="0032294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1DA74C29" w14:textId="0838CC90" w:rsidR="0032294A" w:rsidRDefault="0032294A" w:rsidP="00745AB1">
            <w:r>
              <w:t>3 - 4 veces</w:t>
            </w:r>
          </w:p>
        </w:tc>
      </w:tr>
      <w:tr w:rsidR="0032294A" w:rsidRPr="00735EEE" w14:paraId="0979EEB7" w14:textId="77777777" w:rsidTr="00B041EE">
        <w:tc>
          <w:tcPr>
            <w:tcW w:w="303" w:type="dxa"/>
          </w:tcPr>
          <w:p w14:paraId="3C187695" w14:textId="77777777" w:rsidR="0032294A" w:rsidRPr="00735EEE" w:rsidRDefault="0032294A" w:rsidP="00745AB1"/>
        </w:tc>
        <w:sdt>
          <w:sdtPr>
            <w:id w:val="-5664849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189FE2F" w14:textId="77777777" w:rsidR="0032294A" w:rsidRPr="00735EEE" w:rsidRDefault="0032294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5E9128F" w14:textId="43903C89" w:rsidR="0032294A" w:rsidRDefault="0032294A" w:rsidP="00745AB1">
            <w:r>
              <w:t>5 - 6 veces</w:t>
            </w:r>
          </w:p>
        </w:tc>
      </w:tr>
      <w:tr w:rsidR="0032294A" w:rsidRPr="00735EEE" w14:paraId="7041E752" w14:textId="77777777" w:rsidTr="00B041EE">
        <w:tc>
          <w:tcPr>
            <w:tcW w:w="303" w:type="dxa"/>
          </w:tcPr>
          <w:p w14:paraId="25C79236" w14:textId="77777777" w:rsidR="0032294A" w:rsidRPr="00735EEE" w:rsidRDefault="0032294A" w:rsidP="00745AB1"/>
        </w:tc>
        <w:sdt>
          <w:sdtPr>
            <w:id w:val="-151021878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440F024" w14:textId="77777777" w:rsidR="0032294A" w:rsidRPr="00735EEE" w:rsidRDefault="0032294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A497CB3" w14:textId="3B5A0158" w:rsidR="0032294A" w:rsidRDefault="0032294A" w:rsidP="00745AB1">
            <w:pPr>
              <w:tabs>
                <w:tab w:val="left" w:pos="921"/>
              </w:tabs>
            </w:pPr>
            <w:r>
              <w:t>7 - 8 veces</w:t>
            </w:r>
          </w:p>
        </w:tc>
      </w:tr>
      <w:tr w:rsidR="0032294A" w:rsidRPr="00735EEE" w14:paraId="1139E0D0" w14:textId="77777777" w:rsidTr="00B041EE">
        <w:tc>
          <w:tcPr>
            <w:tcW w:w="303" w:type="dxa"/>
          </w:tcPr>
          <w:p w14:paraId="2B541E37" w14:textId="77777777" w:rsidR="0032294A" w:rsidRPr="00735EEE" w:rsidRDefault="0032294A" w:rsidP="00745AB1"/>
        </w:tc>
        <w:sdt>
          <w:sdtPr>
            <w:id w:val="20675772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517ED56" w14:textId="77777777" w:rsidR="0032294A" w:rsidRPr="00735EEE" w:rsidRDefault="0032294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11F8CF6A" w14:textId="254A8227" w:rsidR="0032294A" w:rsidRDefault="0032294A" w:rsidP="00745AB1">
            <w:r>
              <w:t>Más de 8 veces</w:t>
            </w:r>
          </w:p>
        </w:tc>
      </w:tr>
      <w:tr w:rsidR="0032294A" w:rsidRPr="00735EEE" w14:paraId="69AD2FA4" w14:textId="77777777" w:rsidTr="00B041EE">
        <w:tc>
          <w:tcPr>
            <w:tcW w:w="303" w:type="dxa"/>
          </w:tcPr>
          <w:p w14:paraId="74725417" w14:textId="77777777" w:rsidR="0032294A" w:rsidRPr="00735EEE" w:rsidRDefault="0032294A" w:rsidP="00745AB1"/>
        </w:tc>
        <w:sdt>
          <w:sdtPr>
            <w:id w:val="102120415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110EFF6" w14:textId="77777777" w:rsidR="0032294A" w:rsidRPr="00735EEE" w:rsidRDefault="0032294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61D2A913" w14:textId="2D2B19CD" w:rsidR="0032294A" w:rsidRDefault="0032294A" w:rsidP="00745AB1">
            <w:r>
              <w:t>No se usa</w:t>
            </w:r>
          </w:p>
        </w:tc>
      </w:tr>
      <w:tr w:rsidR="0032294A" w:rsidRPr="00735EEE" w14:paraId="745E8199" w14:textId="77777777" w:rsidTr="00B041EE">
        <w:tc>
          <w:tcPr>
            <w:tcW w:w="303" w:type="dxa"/>
          </w:tcPr>
          <w:p w14:paraId="34099C71" w14:textId="77777777" w:rsidR="0032294A" w:rsidRPr="00735EEE" w:rsidRDefault="0032294A" w:rsidP="00745AB1"/>
        </w:tc>
        <w:sdt>
          <w:sdtPr>
            <w:id w:val="19188527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FC36A2C" w14:textId="77777777" w:rsidR="0032294A" w:rsidRPr="00735EEE" w:rsidRDefault="0032294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36CD12FF" w14:textId="7D1F2256" w:rsidR="0032294A" w:rsidRDefault="0032294A" w:rsidP="00745AB1">
            <w:r>
              <w:t>No cuenta con laboratorios de innovación</w:t>
            </w:r>
          </w:p>
        </w:tc>
      </w:tr>
    </w:tbl>
    <w:p w14:paraId="6C5C4349" w14:textId="77777777" w:rsidR="00567C5C" w:rsidRDefault="00567C5C" w:rsidP="0053043B">
      <w:pPr>
        <w:rPr>
          <w:lang w:val="es-CO"/>
        </w:rPr>
      </w:pPr>
    </w:p>
    <w:p w14:paraId="2D90AAE8" w14:textId="31AC340B" w:rsidR="00567C5C" w:rsidRDefault="0032294A" w:rsidP="00BC01E9">
      <w:pPr>
        <w:pStyle w:val="Prrafodelista"/>
        <w:numPr>
          <w:ilvl w:val="1"/>
          <w:numId w:val="3"/>
        </w:numPr>
        <w:rPr>
          <w:lang w:val="es-CO"/>
        </w:rPr>
      </w:pPr>
      <w:r w:rsidRPr="0032294A">
        <w:rPr>
          <w:lang w:val="es-CO"/>
        </w:rPr>
        <w:t>¿La sede educativa cuenta con estrategias y/o metodologías para el uso de las tecnologías digitales en el aula?</w:t>
      </w:r>
    </w:p>
    <w:p w14:paraId="0445C188" w14:textId="77777777" w:rsidR="0032294A" w:rsidRDefault="0032294A" w:rsidP="0032294A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32294A" w:rsidRPr="00735EEE" w14:paraId="41B27A6D" w14:textId="77777777" w:rsidTr="00745AB1">
        <w:tc>
          <w:tcPr>
            <w:tcW w:w="304" w:type="dxa"/>
          </w:tcPr>
          <w:p w14:paraId="5BEB19D1" w14:textId="77777777" w:rsidR="0032294A" w:rsidRPr="00735EEE" w:rsidRDefault="0032294A" w:rsidP="00745AB1"/>
        </w:tc>
        <w:sdt>
          <w:sdtPr>
            <w:id w:val="-102431852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54A5884" w14:textId="77777777" w:rsidR="0032294A" w:rsidRPr="00735EEE" w:rsidRDefault="0032294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7032A7E0" w14:textId="77777777" w:rsidR="0032294A" w:rsidRPr="00735EEE" w:rsidRDefault="0032294A" w:rsidP="00745AB1">
            <w:r>
              <w:t>Sí</w:t>
            </w:r>
          </w:p>
        </w:tc>
        <w:sdt>
          <w:sdtPr>
            <w:id w:val="-182488348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625F3A1A" w14:textId="77777777" w:rsidR="0032294A" w:rsidRPr="00735EEE" w:rsidRDefault="0032294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7A44EFDA" w14:textId="77777777" w:rsidR="0032294A" w:rsidRPr="00735EEE" w:rsidRDefault="0032294A" w:rsidP="00745AB1">
            <w:r>
              <w:t>No</w:t>
            </w:r>
          </w:p>
        </w:tc>
      </w:tr>
    </w:tbl>
    <w:p w14:paraId="0F76F3F4" w14:textId="77777777" w:rsidR="0032294A" w:rsidRDefault="0032294A" w:rsidP="0032294A">
      <w:pPr>
        <w:rPr>
          <w:lang w:val="es-CO"/>
        </w:rPr>
      </w:pPr>
    </w:p>
    <w:p w14:paraId="00421309" w14:textId="2931C4D8" w:rsidR="0032294A" w:rsidRDefault="00A62BC8" w:rsidP="00A62BC8">
      <w:pPr>
        <w:pStyle w:val="Prrafodelista"/>
        <w:numPr>
          <w:ilvl w:val="2"/>
          <w:numId w:val="3"/>
        </w:numPr>
        <w:rPr>
          <w:lang w:val="es-CO"/>
        </w:rPr>
      </w:pPr>
      <w:r>
        <w:rPr>
          <w:lang w:val="es-CO"/>
        </w:rPr>
        <w:t>(si respondió “Sí” a la pregunta 3.6. diligencie esta respuesta, en caso contrario pase a la pregunta 3.7.) ¿</w:t>
      </w:r>
      <w:r w:rsidRPr="00A62BC8">
        <w:rPr>
          <w:lang w:val="es-CO"/>
        </w:rPr>
        <w:t>Con cuántas estrategias y/o metodologías cuenta la</w:t>
      </w:r>
      <w:r>
        <w:rPr>
          <w:lang w:val="es-CO"/>
        </w:rPr>
        <w:t xml:space="preserve"> </w:t>
      </w:r>
      <w:r w:rsidRPr="00A62BC8">
        <w:rPr>
          <w:lang w:val="es-CO"/>
        </w:rPr>
        <w:t>sede educativa para el uso de las tecnologías digitales en el aula? (Digite un número)</w:t>
      </w:r>
    </w:p>
    <w:tbl>
      <w:tblPr>
        <w:tblW w:w="2729" w:type="pct"/>
        <w:tblInd w:w="1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A62BC8" w:rsidRPr="00735EEE" w14:paraId="4D597B62" w14:textId="77777777" w:rsidTr="00A62BC8">
        <w:sdt>
          <w:sdtPr>
            <w:id w:val="15688362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00303E15" w14:textId="78D88BE7" w:rsidR="00A62BC8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55CA4F85" w14:textId="77777777" w:rsidR="00A62BC8" w:rsidRPr="00735EEE" w:rsidRDefault="00A62BC8" w:rsidP="00745AB1"/>
        </w:tc>
      </w:tr>
    </w:tbl>
    <w:p w14:paraId="1FCC6AF7" w14:textId="77777777" w:rsidR="00A62BC8" w:rsidRDefault="00A62BC8" w:rsidP="00A62BC8">
      <w:pPr>
        <w:rPr>
          <w:lang w:val="es-CO"/>
        </w:rPr>
      </w:pPr>
    </w:p>
    <w:p w14:paraId="236C52C1" w14:textId="42244B76" w:rsidR="00A62BC8" w:rsidRPr="00A62BC8" w:rsidRDefault="00A62BC8" w:rsidP="00A62BC8">
      <w:pPr>
        <w:pStyle w:val="Prrafodelista"/>
        <w:numPr>
          <w:ilvl w:val="2"/>
          <w:numId w:val="3"/>
        </w:numPr>
        <w:rPr>
          <w:lang w:val="es-CO"/>
        </w:rPr>
      </w:pPr>
      <w:r w:rsidRPr="00A62BC8">
        <w:rPr>
          <w:lang w:val="es-CO"/>
        </w:rPr>
        <w:t>¿Con cuáles estrategias y/o metodologías cuenta la</w:t>
      </w:r>
      <w:r>
        <w:rPr>
          <w:lang w:val="es-CO"/>
        </w:rPr>
        <w:t xml:space="preserve"> </w:t>
      </w:r>
      <w:r w:rsidRPr="00A62BC8">
        <w:rPr>
          <w:lang w:val="es-CO"/>
        </w:rPr>
        <w:t>sede educativa para el uso de las tecnologías digitales en el aula?</w:t>
      </w:r>
    </w:p>
    <w:tbl>
      <w:tblPr>
        <w:tblW w:w="2729" w:type="pct"/>
        <w:tblInd w:w="1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A62BC8" w:rsidRPr="00735EEE" w14:paraId="6F35C1FC" w14:textId="77777777" w:rsidTr="00745AB1">
        <w:sdt>
          <w:sdtPr>
            <w:id w:val="18698757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0DAF7C66" w14:textId="742011BD" w:rsidR="00A62BC8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20441712" w14:textId="77777777" w:rsidR="00A62BC8" w:rsidRPr="00735EEE" w:rsidRDefault="00A62BC8" w:rsidP="00745AB1"/>
        </w:tc>
      </w:tr>
    </w:tbl>
    <w:p w14:paraId="7C5FE671" w14:textId="77777777" w:rsidR="00A62BC8" w:rsidRDefault="00A62BC8" w:rsidP="00A62BC8">
      <w:pPr>
        <w:rPr>
          <w:lang w:val="es-CO"/>
        </w:rPr>
      </w:pPr>
    </w:p>
    <w:p w14:paraId="3183AC0E" w14:textId="77777777" w:rsidR="00A62BC8" w:rsidRDefault="00A62BC8" w:rsidP="00A62BC8">
      <w:pPr>
        <w:rPr>
          <w:lang w:val="es-CO"/>
        </w:rPr>
      </w:pPr>
    </w:p>
    <w:p w14:paraId="013A89BA" w14:textId="4B83D23F" w:rsidR="00A62BC8" w:rsidRPr="00A62BC8" w:rsidRDefault="00A62BC8" w:rsidP="00A62BC8">
      <w:pPr>
        <w:pStyle w:val="Prrafodelista"/>
        <w:numPr>
          <w:ilvl w:val="1"/>
          <w:numId w:val="3"/>
        </w:numPr>
        <w:rPr>
          <w:lang w:val="es-CO"/>
        </w:rPr>
      </w:pPr>
      <w:r w:rsidRPr="00A62BC8">
        <w:rPr>
          <w:lang w:val="es-CO"/>
        </w:rPr>
        <w:lastRenderedPageBreak/>
        <w:t>¿Con que frecuencia usan los estudiantes las tabletas y</w:t>
      </w:r>
      <w:r>
        <w:rPr>
          <w:lang w:val="es-CO"/>
        </w:rPr>
        <w:t xml:space="preserve"> </w:t>
      </w:r>
      <w:r w:rsidRPr="00A62BC8">
        <w:rPr>
          <w:lang w:val="es-CO"/>
        </w:rPr>
        <w:t>computadores en el aula de clase durante el mes?</w:t>
      </w:r>
    </w:p>
    <w:p w14:paraId="74B74DFC" w14:textId="77777777" w:rsidR="00A62BC8" w:rsidRDefault="00A62BC8" w:rsidP="00A62BC8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A62BC8" w:rsidRPr="00735EEE" w14:paraId="24DDE0B7" w14:textId="77777777" w:rsidTr="00B041EE">
        <w:tc>
          <w:tcPr>
            <w:tcW w:w="303" w:type="dxa"/>
          </w:tcPr>
          <w:p w14:paraId="60EF1752" w14:textId="77777777" w:rsidR="00A62BC8" w:rsidRPr="00735EEE" w:rsidRDefault="00A62BC8" w:rsidP="00745AB1"/>
        </w:tc>
        <w:sdt>
          <w:sdtPr>
            <w:id w:val="123019362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F5E8C0A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92F4102" w14:textId="77777777" w:rsidR="00A62BC8" w:rsidRPr="00735EEE" w:rsidRDefault="00A62BC8" w:rsidP="00745AB1">
            <w:r>
              <w:t>1 - 2 veces</w:t>
            </w:r>
          </w:p>
        </w:tc>
      </w:tr>
      <w:tr w:rsidR="00A62BC8" w:rsidRPr="00735EEE" w14:paraId="581D515B" w14:textId="77777777" w:rsidTr="00B041EE">
        <w:tc>
          <w:tcPr>
            <w:tcW w:w="303" w:type="dxa"/>
          </w:tcPr>
          <w:p w14:paraId="6F02910A" w14:textId="77777777" w:rsidR="00A62BC8" w:rsidRPr="00735EEE" w:rsidRDefault="00A62BC8" w:rsidP="00745AB1"/>
        </w:tc>
        <w:sdt>
          <w:sdtPr>
            <w:id w:val="180704816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0830E30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EC43475" w14:textId="77777777" w:rsidR="00A62BC8" w:rsidRDefault="00A62BC8" w:rsidP="00745AB1">
            <w:r>
              <w:t>3 - 4 veces</w:t>
            </w:r>
          </w:p>
        </w:tc>
      </w:tr>
      <w:tr w:rsidR="00A62BC8" w:rsidRPr="00735EEE" w14:paraId="5CE3CFC8" w14:textId="77777777" w:rsidTr="00B041EE">
        <w:tc>
          <w:tcPr>
            <w:tcW w:w="303" w:type="dxa"/>
          </w:tcPr>
          <w:p w14:paraId="77C6FCA0" w14:textId="77777777" w:rsidR="00A62BC8" w:rsidRPr="00735EEE" w:rsidRDefault="00A62BC8" w:rsidP="00745AB1"/>
        </w:tc>
        <w:sdt>
          <w:sdtPr>
            <w:id w:val="-6601630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7D68DE6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6D0E6920" w14:textId="77777777" w:rsidR="00A62BC8" w:rsidRDefault="00A62BC8" w:rsidP="00745AB1">
            <w:r>
              <w:t>5 - 6 veces</w:t>
            </w:r>
          </w:p>
        </w:tc>
      </w:tr>
      <w:tr w:rsidR="00A62BC8" w:rsidRPr="00735EEE" w14:paraId="2C56D675" w14:textId="77777777" w:rsidTr="00B041EE">
        <w:tc>
          <w:tcPr>
            <w:tcW w:w="303" w:type="dxa"/>
          </w:tcPr>
          <w:p w14:paraId="2AA71FDF" w14:textId="77777777" w:rsidR="00A62BC8" w:rsidRPr="00735EEE" w:rsidRDefault="00A62BC8" w:rsidP="00745AB1"/>
        </w:tc>
        <w:sdt>
          <w:sdtPr>
            <w:id w:val="115571718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87E7D49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7993A1A" w14:textId="77777777" w:rsidR="00A62BC8" w:rsidRDefault="00A62BC8" w:rsidP="00745AB1">
            <w:pPr>
              <w:tabs>
                <w:tab w:val="left" w:pos="921"/>
              </w:tabs>
            </w:pPr>
            <w:r>
              <w:t>7 - 8 veces</w:t>
            </w:r>
          </w:p>
        </w:tc>
      </w:tr>
      <w:tr w:rsidR="00A62BC8" w:rsidRPr="00735EEE" w14:paraId="306396C2" w14:textId="77777777" w:rsidTr="00B041EE">
        <w:tc>
          <w:tcPr>
            <w:tcW w:w="303" w:type="dxa"/>
          </w:tcPr>
          <w:p w14:paraId="1A6E0645" w14:textId="77777777" w:rsidR="00A62BC8" w:rsidRPr="00735EEE" w:rsidRDefault="00A62BC8" w:rsidP="00745AB1"/>
        </w:tc>
        <w:sdt>
          <w:sdtPr>
            <w:id w:val="104780594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9F34EA6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61CF804" w14:textId="77777777" w:rsidR="00A62BC8" w:rsidRDefault="00A62BC8" w:rsidP="00745AB1">
            <w:r>
              <w:t>Más de 8 veces</w:t>
            </w:r>
          </w:p>
        </w:tc>
      </w:tr>
      <w:tr w:rsidR="00A62BC8" w:rsidRPr="00735EEE" w14:paraId="3BAAAB20" w14:textId="77777777" w:rsidTr="00B041EE">
        <w:tc>
          <w:tcPr>
            <w:tcW w:w="303" w:type="dxa"/>
          </w:tcPr>
          <w:p w14:paraId="779B5A21" w14:textId="77777777" w:rsidR="00A62BC8" w:rsidRPr="00735EEE" w:rsidRDefault="00A62BC8" w:rsidP="00745AB1"/>
        </w:tc>
        <w:sdt>
          <w:sdtPr>
            <w:id w:val="-27980043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DDD9309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85E7B3D" w14:textId="33C98D7C" w:rsidR="00A62BC8" w:rsidRDefault="00A62BC8" w:rsidP="00745AB1">
            <w:r>
              <w:t>No se usan</w:t>
            </w:r>
          </w:p>
        </w:tc>
      </w:tr>
      <w:tr w:rsidR="00A62BC8" w:rsidRPr="00735EEE" w14:paraId="7C91838B" w14:textId="77777777" w:rsidTr="00B041EE">
        <w:tc>
          <w:tcPr>
            <w:tcW w:w="303" w:type="dxa"/>
          </w:tcPr>
          <w:p w14:paraId="1D73CDE8" w14:textId="77777777" w:rsidR="00A62BC8" w:rsidRPr="00735EEE" w:rsidRDefault="00A62BC8" w:rsidP="00745AB1"/>
        </w:tc>
        <w:sdt>
          <w:sdtPr>
            <w:id w:val="-52656031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EAF0A9B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1C36C789" w14:textId="15CB5005" w:rsidR="00A62BC8" w:rsidRDefault="00A62BC8" w:rsidP="00745AB1">
            <w:r>
              <w:t>No cuenta con estos recursos</w:t>
            </w:r>
          </w:p>
        </w:tc>
      </w:tr>
    </w:tbl>
    <w:p w14:paraId="4455A50E" w14:textId="77777777" w:rsidR="00A62BC8" w:rsidRDefault="00A62BC8" w:rsidP="00A62BC8">
      <w:pPr>
        <w:rPr>
          <w:lang w:val="es-CO"/>
        </w:rPr>
      </w:pPr>
    </w:p>
    <w:p w14:paraId="09A320B8" w14:textId="036367E7" w:rsidR="00A62BC8" w:rsidRDefault="00A62BC8" w:rsidP="00A62BC8">
      <w:pPr>
        <w:pStyle w:val="Prrafodelista"/>
        <w:numPr>
          <w:ilvl w:val="1"/>
          <w:numId w:val="3"/>
        </w:numPr>
        <w:rPr>
          <w:lang w:val="es-CO"/>
        </w:rPr>
      </w:pPr>
      <w:r w:rsidRPr="00A62BC8">
        <w:rPr>
          <w:lang w:val="es-CO"/>
        </w:rPr>
        <w:t>¿Qué porcentaje de estudiantes de la sede educativa</w:t>
      </w:r>
      <w:r>
        <w:rPr>
          <w:lang w:val="es-CO"/>
        </w:rPr>
        <w:t xml:space="preserve"> </w:t>
      </w:r>
      <w:r w:rsidRPr="00A62BC8">
        <w:rPr>
          <w:lang w:val="es-CO"/>
        </w:rPr>
        <w:t>usa los contenidos preinstalados?</w:t>
      </w:r>
    </w:p>
    <w:p w14:paraId="1BCDF012" w14:textId="77777777" w:rsidR="00A62BC8" w:rsidRPr="00A62BC8" w:rsidRDefault="00A62BC8" w:rsidP="00A62BC8">
      <w:pPr>
        <w:pStyle w:val="Prrafodelista"/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A62BC8" w:rsidRPr="00735EEE" w14:paraId="12CEF1DF" w14:textId="77777777" w:rsidTr="00B041EE">
        <w:tc>
          <w:tcPr>
            <w:tcW w:w="303" w:type="dxa"/>
          </w:tcPr>
          <w:p w14:paraId="5AE72D3E" w14:textId="77777777" w:rsidR="00A62BC8" w:rsidRPr="00735EEE" w:rsidRDefault="00A62BC8" w:rsidP="00745AB1"/>
        </w:tc>
        <w:sdt>
          <w:sdtPr>
            <w:id w:val="101264474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1BF909E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D1BE938" w14:textId="77777777" w:rsidR="00A62BC8" w:rsidRPr="00735EEE" w:rsidRDefault="00A62BC8" w:rsidP="00745AB1">
            <w:r>
              <w:t xml:space="preserve"> Más del 50%</w:t>
            </w:r>
          </w:p>
        </w:tc>
      </w:tr>
      <w:tr w:rsidR="00A62BC8" w:rsidRPr="00735EEE" w14:paraId="31289565" w14:textId="77777777" w:rsidTr="00B041EE">
        <w:tc>
          <w:tcPr>
            <w:tcW w:w="303" w:type="dxa"/>
          </w:tcPr>
          <w:p w14:paraId="2821BA66" w14:textId="77777777" w:rsidR="00A62BC8" w:rsidRPr="00735EEE" w:rsidRDefault="00A62BC8" w:rsidP="00745AB1"/>
        </w:tc>
        <w:sdt>
          <w:sdtPr>
            <w:id w:val="144380286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0F8B259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FDECB42" w14:textId="77777777" w:rsidR="00A62BC8" w:rsidRDefault="00A62BC8" w:rsidP="00745AB1">
            <w:r>
              <w:t xml:space="preserve"> Menos del 50%</w:t>
            </w:r>
          </w:p>
        </w:tc>
      </w:tr>
      <w:tr w:rsidR="00A62BC8" w:rsidRPr="00735EEE" w14:paraId="25511D3B" w14:textId="77777777" w:rsidTr="00B041EE">
        <w:tc>
          <w:tcPr>
            <w:tcW w:w="303" w:type="dxa"/>
          </w:tcPr>
          <w:p w14:paraId="7CF8052D" w14:textId="77777777" w:rsidR="00A62BC8" w:rsidRPr="00735EEE" w:rsidRDefault="00A62BC8" w:rsidP="00745AB1"/>
        </w:tc>
        <w:sdt>
          <w:sdtPr>
            <w:id w:val="152352278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1EB861C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384B643" w14:textId="77777777" w:rsidR="00A62BC8" w:rsidRDefault="00A62BC8" w:rsidP="00745AB1">
            <w:r w:rsidRPr="00567C5C">
              <w:t xml:space="preserve"> </w:t>
            </w:r>
            <w:r>
              <w:t>Ninguna</w:t>
            </w:r>
          </w:p>
        </w:tc>
      </w:tr>
    </w:tbl>
    <w:p w14:paraId="4BEAC9D3" w14:textId="77777777" w:rsidR="00A62BC8" w:rsidRPr="00A62BC8" w:rsidRDefault="00A62BC8" w:rsidP="00A62BC8">
      <w:pPr>
        <w:rPr>
          <w:lang w:val="es-CO"/>
        </w:rPr>
      </w:pPr>
    </w:p>
    <w:p w14:paraId="7DF00461" w14:textId="3419886A" w:rsidR="0032294A" w:rsidRDefault="00A62BC8" w:rsidP="00A62BC8">
      <w:pPr>
        <w:pStyle w:val="Prrafodelista"/>
        <w:numPr>
          <w:ilvl w:val="1"/>
          <w:numId w:val="3"/>
        </w:numPr>
        <w:rPr>
          <w:lang w:val="es-CO"/>
        </w:rPr>
      </w:pPr>
      <w:r w:rsidRPr="00A62BC8">
        <w:rPr>
          <w:lang w:val="es-CO"/>
        </w:rPr>
        <w:t>¿Cuántas veces al mes se hace uso pedagógico de las</w:t>
      </w:r>
      <w:r>
        <w:rPr>
          <w:lang w:val="es-CO"/>
        </w:rPr>
        <w:t xml:space="preserve"> </w:t>
      </w:r>
      <w:r w:rsidRPr="00A62BC8">
        <w:rPr>
          <w:lang w:val="es-CO"/>
        </w:rPr>
        <w:t>salas de informática y/o sistemas en la sede educativa?</w:t>
      </w:r>
    </w:p>
    <w:p w14:paraId="36FB39C6" w14:textId="77777777" w:rsidR="00A62BC8" w:rsidRPr="00A62BC8" w:rsidRDefault="00A62BC8" w:rsidP="00A62BC8">
      <w:pPr>
        <w:rPr>
          <w:sz w:val="10"/>
          <w:szCs w:val="10"/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A62BC8" w:rsidRPr="00735EEE" w14:paraId="611F8B4F" w14:textId="77777777" w:rsidTr="00B041EE">
        <w:tc>
          <w:tcPr>
            <w:tcW w:w="303" w:type="dxa"/>
          </w:tcPr>
          <w:p w14:paraId="065BE7B1" w14:textId="77777777" w:rsidR="00A62BC8" w:rsidRPr="00735EEE" w:rsidRDefault="00A62BC8" w:rsidP="00745AB1"/>
        </w:tc>
        <w:sdt>
          <w:sdtPr>
            <w:id w:val="7610292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ED42814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C123245" w14:textId="77777777" w:rsidR="00A62BC8" w:rsidRPr="00735EEE" w:rsidRDefault="00A62BC8" w:rsidP="00745AB1">
            <w:r>
              <w:t>1 - 2 veces</w:t>
            </w:r>
          </w:p>
        </w:tc>
      </w:tr>
      <w:tr w:rsidR="00A62BC8" w:rsidRPr="00735EEE" w14:paraId="56ACA6AD" w14:textId="77777777" w:rsidTr="00B041EE">
        <w:tc>
          <w:tcPr>
            <w:tcW w:w="303" w:type="dxa"/>
          </w:tcPr>
          <w:p w14:paraId="1230347D" w14:textId="77777777" w:rsidR="00A62BC8" w:rsidRPr="00735EEE" w:rsidRDefault="00A62BC8" w:rsidP="00745AB1"/>
        </w:tc>
        <w:sdt>
          <w:sdtPr>
            <w:id w:val="118971797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E5A4A45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8E00F02" w14:textId="77777777" w:rsidR="00A62BC8" w:rsidRDefault="00A62BC8" w:rsidP="00745AB1">
            <w:r>
              <w:t>3 - 4 veces</w:t>
            </w:r>
          </w:p>
        </w:tc>
      </w:tr>
      <w:tr w:rsidR="00A62BC8" w:rsidRPr="00735EEE" w14:paraId="6F9A3EA6" w14:textId="77777777" w:rsidTr="00B041EE">
        <w:tc>
          <w:tcPr>
            <w:tcW w:w="303" w:type="dxa"/>
          </w:tcPr>
          <w:p w14:paraId="38832AB7" w14:textId="77777777" w:rsidR="00A62BC8" w:rsidRPr="00735EEE" w:rsidRDefault="00A62BC8" w:rsidP="00745AB1"/>
        </w:tc>
        <w:sdt>
          <w:sdtPr>
            <w:id w:val="-5419720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B0A8F97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F3356EA" w14:textId="77777777" w:rsidR="00A62BC8" w:rsidRDefault="00A62BC8" w:rsidP="00745AB1">
            <w:r>
              <w:t>5 - 6 veces</w:t>
            </w:r>
          </w:p>
        </w:tc>
      </w:tr>
      <w:tr w:rsidR="00A62BC8" w:rsidRPr="00735EEE" w14:paraId="20F2D189" w14:textId="77777777" w:rsidTr="00B041EE">
        <w:tc>
          <w:tcPr>
            <w:tcW w:w="303" w:type="dxa"/>
          </w:tcPr>
          <w:p w14:paraId="0B625906" w14:textId="77777777" w:rsidR="00A62BC8" w:rsidRPr="00735EEE" w:rsidRDefault="00A62BC8" w:rsidP="00745AB1"/>
        </w:tc>
        <w:sdt>
          <w:sdtPr>
            <w:id w:val="164424039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6FDF240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67436E7E" w14:textId="77777777" w:rsidR="00A62BC8" w:rsidRDefault="00A62BC8" w:rsidP="00745AB1">
            <w:pPr>
              <w:tabs>
                <w:tab w:val="left" w:pos="921"/>
              </w:tabs>
            </w:pPr>
            <w:r>
              <w:t>7 - 8 veces</w:t>
            </w:r>
          </w:p>
        </w:tc>
      </w:tr>
      <w:tr w:rsidR="00A62BC8" w:rsidRPr="00735EEE" w14:paraId="6DB3DE37" w14:textId="77777777" w:rsidTr="00B041EE">
        <w:tc>
          <w:tcPr>
            <w:tcW w:w="303" w:type="dxa"/>
          </w:tcPr>
          <w:p w14:paraId="1E5D2E9E" w14:textId="77777777" w:rsidR="00A62BC8" w:rsidRPr="00735EEE" w:rsidRDefault="00A62BC8" w:rsidP="00745AB1"/>
        </w:tc>
        <w:sdt>
          <w:sdtPr>
            <w:id w:val="253165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7D21F90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311D20B" w14:textId="77777777" w:rsidR="00A62BC8" w:rsidRDefault="00A62BC8" w:rsidP="00745AB1">
            <w:r>
              <w:t>Más de 8 veces</w:t>
            </w:r>
          </w:p>
        </w:tc>
      </w:tr>
      <w:tr w:rsidR="00A62BC8" w:rsidRPr="00735EEE" w14:paraId="2382D88F" w14:textId="77777777" w:rsidTr="00B041EE">
        <w:tc>
          <w:tcPr>
            <w:tcW w:w="303" w:type="dxa"/>
          </w:tcPr>
          <w:p w14:paraId="2860C53D" w14:textId="77777777" w:rsidR="00A62BC8" w:rsidRPr="00735EEE" w:rsidRDefault="00A62BC8" w:rsidP="00745AB1"/>
        </w:tc>
        <w:sdt>
          <w:sdtPr>
            <w:id w:val="-19536227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37B864F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4DC53AC" w14:textId="77777777" w:rsidR="00A62BC8" w:rsidRDefault="00A62BC8" w:rsidP="00745AB1">
            <w:r>
              <w:t>No se usan</w:t>
            </w:r>
          </w:p>
        </w:tc>
      </w:tr>
      <w:tr w:rsidR="00A62BC8" w:rsidRPr="00735EEE" w14:paraId="0CAFCD34" w14:textId="77777777" w:rsidTr="00B041EE">
        <w:tc>
          <w:tcPr>
            <w:tcW w:w="303" w:type="dxa"/>
          </w:tcPr>
          <w:p w14:paraId="6DBAAF14" w14:textId="77777777" w:rsidR="00A62BC8" w:rsidRPr="00735EEE" w:rsidRDefault="00A62BC8" w:rsidP="00745AB1"/>
        </w:tc>
        <w:sdt>
          <w:sdtPr>
            <w:id w:val="7451424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DDB76E5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76D06EE" w14:textId="32154902" w:rsidR="00A62BC8" w:rsidRDefault="00A62BC8" w:rsidP="00745AB1">
            <w:r>
              <w:t>No cuenta con salas de informática y/o sistemas</w:t>
            </w:r>
          </w:p>
        </w:tc>
      </w:tr>
    </w:tbl>
    <w:p w14:paraId="1920B435" w14:textId="08DD4C01" w:rsidR="00A62BC8" w:rsidRDefault="00A62BC8" w:rsidP="00A62BC8">
      <w:pPr>
        <w:pStyle w:val="Prrafodelista"/>
        <w:numPr>
          <w:ilvl w:val="1"/>
          <w:numId w:val="3"/>
        </w:numPr>
        <w:rPr>
          <w:lang w:val="es-CO"/>
        </w:rPr>
      </w:pPr>
      <w:r w:rsidRPr="00A62BC8">
        <w:rPr>
          <w:lang w:val="es-CO"/>
        </w:rPr>
        <w:lastRenderedPageBreak/>
        <w:t>¿La sede educativa cuenta con página Web</w:t>
      </w:r>
      <w:r>
        <w:rPr>
          <w:lang w:val="es-CO"/>
        </w:rPr>
        <w:t xml:space="preserve"> </w:t>
      </w:r>
      <w:r w:rsidRPr="00A62BC8">
        <w:rPr>
          <w:lang w:val="es-CO"/>
        </w:rPr>
        <w:t>institucional?</w:t>
      </w:r>
    </w:p>
    <w:p w14:paraId="30464549" w14:textId="77777777" w:rsidR="00A62BC8" w:rsidRDefault="00A62BC8" w:rsidP="00A62BC8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A62BC8" w:rsidRPr="00735EEE" w14:paraId="713948A6" w14:textId="77777777" w:rsidTr="00B041EE">
        <w:tc>
          <w:tcPr>
            <w:tcW w:w="303" w:type="dxa"/>
          </w:tcPr>
          <w:p w14:paraId="4D6652FA" w14:textId="77777777" w:rsidR="00A62BC8" w:rsidRPr="00735EEE" w:rsidRDefault="00A62BC8" w:rsidP="00745AB1"/>
        </w:tc>
        <w:sdt>
          <w:sdtPr>
            <w:id w:val="-37839353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98A2C6A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4D6D86A" w14:textId="1A9F53EC" w:rsidR="00A62BC8" w:rsidRPr="00735EEE" w:rsidRDefault="00A62BC8" w:rsidP="00745AB1">
            <w:r>
              <w:t>Sí tiene y la usa</w:t>
            </w:r>
          </w:p>
        </w:tc>
      </w:tr>
      <w:tr w:rsidR="00A62BC8" w:rsidRPr="00735EEE" w14:paraId="1CDAE1CE" w14:textId="77777777" w:rsidTr="00B041EE">
        <w:tc>
          <w:tcPr>
            <w:tcW w:w="303" w:type="dxa"/>
          </w:tcPr>
          <w:p w14:paraId="3DA5091B" w14:textId="77777777" w:rsidR="00A62BC8" w:rsidRPr="00735EEE" w:rsidRDefault="00A62BC8" w:rsidP="00745AB1"/>
        </w:tc>
        <w:sdt>
          <w:sdtPr>
            <w:id w:val="11641565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F5B33EF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68E463F0" w14:textId="53C98876" w:rsidR="00A62BC8" w:rsidRDefault="00A62BC8" w:rsidP="00745AB1">
            <w:r>
              <w:t>Sí tiene, pero no se usa</w:t>
            </w:r>
          </w:p>
        </w:tc>
      </w:tr>
      <w:tr w:rsidR="00A62BC8" w:rsidRPr="00735EEE" w14:paraId="49EDD459" w14:textId="77777777" w:rsidTr="00B041EE">
        <w:tc>
          <w:tcPr>
            <w:tcW w:w="303" w:type="dxa"/>
          </w:tcPr>
          <w:p w14:paraId="141559BB" w14:textId="77777777" w:rsidR="00A62BC8" w:rsidRPr="00735EEE" w:rsidRDefault="00A62BC8" w:rsidP="00745AB1"/>
        </w:tc>
        <w:sdt>
          <w:sdtPr>
            <w:id w:val="65788551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2200FC3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309617C" w14:textId="42445DA6" w:rsidR="00A62BC8" w:rsidRDefault="00A62BC8" w:rsidP="00745AB1">
            <w:r>
              <w:t>No tiene</w:t>
            </w:r>
          </w:p>
        </w:tc>
      </w:tr>
    </w:tbl>
    <w:p w14:paraId="13E2894B" w14:textId="77777777" w:rsidR="00A62BC8" w:rsidRPr="00A62BC8" w:rsidRDefault="00A62BC8" w:rsidP="00A62BC8">
      <w:pPr>
        <w:rPr>
          <w:lang w:val="es-CO"/>
        </w:rPr>
      </w:pPr>
    </w:p>
    <w:p w14:paraId="5FEFB076" w14:textId="3A61A916" w:rsidR="00A62BC8" w:rsidRDefault="00A62BC8" w:rsidP="00A62BC8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t>¿La sede educativa cuenta con servicio de correo electrónico institucional?</w:t>
      </w:r>
    </w:p>
    <w:p w14:paraId="5E878D34" w14:textId="77777777" w:rsidR="00A62BC8" w:rsidRDefault="00A62BC8" w:rsidP="00A62BC8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A62BC8" w:rsidRPr="00735EEE" w14:paraId="5AA8D10E" w14:textId="77777777" w:rsidTr="00B041EE">
        <w:tc>
          <w:tcPr>
            <w:tcW w:w="303" w:type="dxa"/>
          </w:tcPr>
          <w:p w14:paraId="295235D8" w14:textId="77777777" w:rsidR="00A62BC8" w:rsidRPr="00735EEE" w:rsidRDefault="00A62BC8" w:rsidP="00745AB1"/>
        </w:tc>
        <w:sdt>
          <w:sdtPr>
            <w:id w:val="8723470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1E85591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9277B0F" w14:textId="4F38870F" w:rsidR="00A62BC8" w:rsidRPr="00735EEE" w:rsidRDefault="00A62BC8" w:rsidP="00745AB1">
            <w:r>
              <w:t>Sí tiene y l</w:t>
            </w:r>
            <w:r w:rsidR="00DB5BBF">
              <w:t xml:space="preserve">o </w:t>
            </w:r>
            <w:r>
              <w:t>usa</w:t>
            </w:r>
          </w:p>
        </w:tc>
      </w:tr>
      <w:tr w:rsidR="00A62BC8" w:rsidRPr="00735EEE" w14:paraId="32780749" w14:textId="77777777" w:rsidTr="00B041EE">
        <w:tc>
          <w:tcPr>
            <w:tcW w:w="303" w:type="dxa"/>
          </w:tcPr>
          <w:p w14:paraId="1968E16D" w14:textId="77777777" w:rsidR="00A62BC8" w:rsidRPr="00735EEE" w:rsidRDefault="00A62BC8" w:rsidP="00745AB1"/>
        </w:tc>
        <w:sdt>
          <w:sdtPr>
            <w:id w:val="136432216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79CD62E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06D19CC6" w14:textId="77777777" w:rsidR="00A62BC8" w:rsidRDefault="00A62BC8" w:rsidP="00745AB1">
            <w:r>
              <w:t>Sí tiene, pero no se usa</w:t>
            </w:r>
          </w:p>
        </w:tc>
      </w:tr>
      <w:tr w:rsidR="00A62BC8" w:rsidRPr="00735EEE" w14:paraId="155E3163" w14:textId="77777777" w:rsidTr="00B041EE">
        <w:tc>
          <w:tcPr>
            <w:tcW w:w="303" w:type="dxa"/>
          </w:tcPr>
          <w:p w14:paraId="41BC4D91" w14:textId="77777777" w:rsidR="00A62BC8" w:rsidRPr="00735EEE" w:rsidRDefault="00A62BC8" w:rsidP="00745AB1"/>
        </w:tc>
        <w:sdt>
          <w:sdtPr>
            <w:id w:val="-57158226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FF8898A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2CC1797B" w14:textId="77777777" w:rsidR="00A62BC8" w:rsidRDefault="00A62BC8" w:rsidP="00745AB1">
            <w:r>
              <w:t>No tiene</w:t>
            </w:r>
          </w:p>
        </w:tc>
      </w:tr>
    </w:tbl>
    <w:p w14:paraId="47837A81" w14:textId="77777777" w:rsidR="00A62BC8" w:rsidRDefault="00A62BC8" w:rsidP="00A62BC8">
      <w:pPr>
        <w:rPr>
          <w:lang w:val="es-CO"/>
        </w:rPr>
      </w:pPr>
    </w:p>
    <w:p w14:paraId="6D486DCF" w14:textId="58015BC8" w:rsidR="00A62BC8" w:rsidRDefault="00A62BC8" w:rsidP="00A62BC8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t>¿La sede educativa cuenta con plataformas que contribuyan al aprendizaje en el aula?</w:t>
      </w:r>
    </w:p>
    <w:p w14:paraId="5216E272" w14:textId="77777777" w:rsidR="00A62BC8" w:rsidRDefault="00A62BC8" w:rsidP="00A62BC8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A62BC8" w:rsidRPr="00735EEE" w14:paraId="3F69A856" w14:textId="77777777" w:rsidTr="00B041EE">
        <w:tc>
          <w:tcPr>
            <w:tcW w:w="303" w:type="dxa"/>
          </w:tcPr>
          <w:p w14:paraId="4A277D50" w14:textId="77777777" w:rsidR="00A62BC8" w:rsidRPr="00735EEE" w:rsidRDefault="00A62BC8" w:rsidP="00745AB1"/>
        </w:tc>
        <w:sdt>
          <w:sdtPr>
            <w:id w:val="-109462854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7FF3A5B" w14:textId="77777777" w:rsidR="00A62BC8" w:rsidRPr="00735EEE" w:rsidRDefault="00A62BC8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56E9C29" w14:textId="77777777" w:rsidR="00A62BC8" w:rsidRPr="00735EEE" w:rsidRDefault="00A62BC8" w:rsidP="00745AB1">
            <w:r>
              <w:t>Sí tiene y la usa</w:t>
            </w:r>
          </w:p>
        </w:tc>
      </w:tr>
      <w:tr w:rsidR="00A62BC8" w:rsidRPr="00735EEE" w14:paraId="6AAF6A5F" w14:textId="77777777" w:rsidTr="00B041EE">
        <w:tc>
          <w:tcPr>
            <w:tcW w:w="303" w:type="dxa"/>
          </w:tcPr>
          <w:p w14:paraId="536BC41B" w14:textId="77777777" w:rsidR="00A62BC8" w:rsidRPr="00735EEE" w:rsidRDefault="00A62BC8" w:rsidP="00745AB1"/>
        </w:tc>
        <w:sdt>
          <w:sdtPr>
            <w:id w:val="2593448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84F29FB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00A6AC9" w14:textId="77777777" w:rsidR="00A62BC8" w:rsidRDefault="00A62BC8" w:rsidP="00745AB1">
            <w:r>
              <w:t>Sí tiene, pero no se usa</w:t>
            </w:r>
          </w:p>
        </w:tc>
      </w:tr>
      <w:tr w:rsidR="00A62BC8" w:rsidRPr="00735EEE" w14:paraId="0B4D0B22" w14:textId="77777777" w:rsidTr="00B041EE">
        <w:tc>
          <w:tcPr>
            <w:tcW w:w="303" w:type="dxa"/>
          </w:tcPr>
          <w:p w14:paraId="6690B80B" w14:textId="77777777" w:rsidR="00A62BC8" w:rsidRPr="00735EEE" w:rsidRDefault="00A62BC8" w:rsidP="00745AB1"/>
        </w:tc>
        <w:sdt>
          <w:sdtPr>
            <w:id w:val="119888829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8F16FA9" w14:textId="77777777" w:rsidR="00A62BC8" w:rsidRPr="00735EEE" w:rsidRDefault="00A62BC8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155954A" w14:textId="77777777" w:rsidR="00A62BC8" w:rsidRDefault="00A62BC8" w:rsidP="00745AB1">
            <w:r>
              <w:t>No tiene</w:t>
            </w:r>
          </w:p>
        </w:tc>
      </w:tr>
    </w:tbl>
    <w:p w14:paraId="13C3F37E" w14:textId="77777777" w:rsidR="00A62BC8" w:rsidRPr="00A62BC8" w:rsidRDefault="00A62BC8" w:rsidP="00A62BC8">
      <w:pPr>
        <w:rPr>
          <w:lang w:val="es-CO"/>
        </w:rPr>
      </w:pPr>
    </w:p>
    <w:p w14:paraId="08175270" w14:textId="20C17496" w:rsidR="00DB5BBF" w:rsidRPr="00DB5BBF" w:rsidRDefault="00DB5BBF" w:rsidP="00DB5BBF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t>¿</w:t>
      </w:r>
      <w:r w:rsidRPr="00DB5BBF">
        <w:rPr>
          <w:lang w:val="es-CO"/>
        </w:rPr>
        <w:t>La sede educativa cuenta con redes virtuales de</w:t>
      </w:r>
      <w:r>
        <w:rPr>
          <w:lang w:val="es-CO"/>
        </w:rPr>
        <w:t xml:space="preserve"> </w:t>
      </w:r>
      <w:r w:rsidRPr="00DB5BBF">
        <w:rPr>
          <w:lang w:val="es-CO"/>
        </w:rPr>
        <w:t>conocimiento dedicadas a la promoción y apoyo del uso pedagógico de las tecnologías digitales?</w:t>
      </w:r>
    </w:p>
    <w:p w14:paraId="01C23C21" w14:textId="77777777" w:rsidR="00DB5BBF" w:rsidRDefault="00DB5BBF" w:rsidP="00DB5BBF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DB5BBF" w:rsidRPr="00735EEE" w14:paraId="0FAC39D7" w14:textId="77777777" w:rsidTr="00B041EE">
        <w:tc>
          <w:tcPr>
            <w:tcW w:w="303" w:type="dxa"/>
          </w:tcPr>
          <w:p w14:paraId="13895C43" w14:textId="77777777" w:rsidR="00DB5BBF" w:rsidRPr="00735EEE" w:rsidRDefault="00DB5BBF" w:rsidP="00745AB1"/>
        </w:tc>
        <w:sdt>
          <w:sdtPr>
            <w:id w:val="-80130226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7A53882" w14:textId="77777777" w:rsidR="00DB5BBF" w:rsidRPr="00735EEE" w:rsidRDefault="00DB5BBF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38758641" w14:textId="77777777" w:rsidR="00DB5BBF" w:rsidRPr="00735EEE" w:rsidRDefault="00DB5BBF" w:rsidP="00745AB1">
            <w:r>
              <w:t>Sí tiene y la usa</w:t>
            </w:r>
          </w:p>
        </w:tc>
      </w:tr>
      <w:tr w:rsidR="00DB5BBF" w:rsidRPr="00735EEE" w14:paraId="01084836" w14:textId="77777777" w:rsidTr="00B041EE">
        <w:tc>
          <w:tcPr>
            <w:tcW w:w="303" w:type="dxa"/>
          </w:tcPr>
          <w:p w14:paraId="5D33B8DB" w14:textId="77777777" w:rsidR="00DB5BBF" w:rsidRPr="00735EEE" w:rsidRDefault="00DB5BBF" w:rsidP="00745AB1"/>
        </w:tc>
        <w:sdt>
          <w:sdtPr>
            <w:id w:val="79889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4479BE7" w14:textId="77777777" w:rsidR="00DB5BBF" w:rsidRPr="00735EEE" w:rsidRDefault="00DB5BBF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6A34A76F" w14:textId="77777777" w:rsidR="00DB5BBF" w:rsidRDefault="00DB5BBF" w:rsidP="00745AB1">
            <w:r>
              <w:t>Sí tiene, pero no se usa</w:t>
            </w:r>
          </w:p>
        </w:tc>
      </w:tr>
      <w:tr w:rsidR="00DB5BBF" w:rsidRPr="00735EEE" w14:paraId="16C8FBEE" w14:textId="77777777" w:rsidTr="00B041EE">
        <w:tc>
          <w:tcPr>
            <w:tcW w:w="303" w:type="dxa"/>
          </w:tcPr>
          <w:p w14:paraId="35C6EEE6" w14:textId="77777777" w:rsidR="00DB5BBF" w:rsidRPr="00735EEE" w:rsidRDefault="00DB5BBF" w:rsidP="00745AB1"/>
        </w:tc>
        <w:sdt>
          <w:sdtPr>
            <w:id w:val="-93844499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BC7B8A3" w14:textId="77777777" w:rsidR="00DB5BBF" w:rsidRPr="00735EEE" w:rsidRDefault="00DB5BBF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2803044E" w14:textId="77777777" w:rsidR="00DB5BBF" w:rsidRDefault="00DB5BBF" w:rsidP="00745AB1">
            <w:r>
              <w:t>No tiene</w:t>
            </w:r>
          </w:p>
        </w:tc>
      </w:tr>
    </w:tbl>
    <w:p w14:paraId="377599E6" w14:textId="77777777" w:rsidR="00DB5BBF" w:rsidRDefault="00DB5BBF" w:rsidP="00DB5BBF">
      <w:pPr>
        <w:rPr>
          <w:lang w:val="es-CO"/>
        </w:rPr>
      </w:pPr>
    </w:p>
    <w:p w14:paraId="41805F17" w14:textId="77777777" w:rsidR="00DB5BBF" w:rsidRPr="00A62BC8" w:rsidRDefault="00DB5BBF" w:rsidP="00DB5BBF">
      <w:pPr>
        <w:rPr>
          <w:lang w:val="es-CO"/>
        </w:rPr>
      </w:pPr>
    </w:p>
    <w:p w14:paraId="7473D341" w14:textId="0FCFBE54" w:rsidR="00567C5C" w:rsidRDefault="00DB5BBF" w:rsidP="00DB5BBF">
      <w:pPr>
        <w:pStyle w:val="Prrafodelista"/>
        <w:numPr>
          <w:ilvl w:val="1"/>
          <w:numId w:val="3"/>
        </w:numPr>
        <w:rPr>
          <w:lang w:val="es-CO"/>
        </w:rPr>
      </w:pPr>
      <w:r w:rsidRPr="00DB5BBF">
        <w:rPr>
          <w:lang w:val="es-CO"/>
        </w:rPr>
        <w:lastRenderedPageBreak/>
        <w:t>¿En la sede educativa se han desarrollado contenidos</w:t>
      </w:r>
      <w:r>
        <w:rPr>
          <w:lang w:val="es-CO"/>
        </w:rPr>
        <w:t xml:space="preserve"> </w:t>
      </w:r>
      <w:r w:rsidRPr="00DB5BBF">
        <w:rPr>
          <w:lang w:val="es-CO"/>
        </w:rPr>
        <w:t>educativos y materiales que puedan ser reproducidos digitalmente permitiendo la interacción del usuario, y que además respondan a criterios de pertenencia, organización lógica y coherencia con la estrategia pedagógica?</w:t>
      </w:r>
    </w:p>
    <w:p w14:paraId="20804A52" w14:textId="77777777" w:rsidR="00DB5BBF" w:rsidRDefault="00DB5BBF" w:rsidP="00DB5BBF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DB5BBF" w:rsidRPr="00735EEE" w14:paraId="17A3B45C" w14:textId="77777777" w:rsidTr="00745AB1">
        <w:tc>
          <w:tcPr>
            <w:tcW w:w="304" w:type="dxa"/>
          </w:tcPr>
          <w:p w14:paraId="0C40871E" w14:textId="77777777" w:rsidR="00DB5BBF" w:rsidRPr="00735EEE" w:rsidRDefault="00DB5BBF" w:rsidP="00745AB1"/>
        </w:tc>
        <w:sdt>
          <w:sdtPr>
            <w:id w:val="136863741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28C2ED7" w14:textId="77777777" w:rsidR="00DB5BBF" w:rsidRPr="00735EEE" w:rsidRDefault="00DB5BBF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76EDB6A2" w14:textId="77777777" w:rsidR="00DB5BBF" w:rsidRPr="00735EEE" w:rsidRDefault="00DB5BBF" w:rsidP="00745AB1">
            <w:r>
              <w:t>Sí</w:t>
            </w:r>
          </w:p>
        </w:tc>
        <w:sdt>
          <w:sdtPr>
            <w:id w:val="-101492191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18845E77" w14:textId="77777777" w:rsidR="00DB5BBF" w:rsidRPr="00735EEE" w:rsidRDefault="00DB5BBF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2928A737" w14:textId="77777777" w:rsidR="00DB5BBF" w:rsidRPr="00735EEE" w:rsidRDefault="00DB5BBF" w:rsidP="00745AB1">
            <w:r>
              <w:t>No</w:t>
            </w:r>
          </w:p>
        </w:tc>
      </w:tr>
    </w:tbl>
    <w:p w14:paraId="0A52E28C" w14:textId="77777777" w:rsidR="00DB5BBF" w:rsidRDefault="00DB5BBF" w:rsidP="00DB5BBF">
      <w:pPr>
        <w:rPr>
          <w:lang w:val="es-CO"/>
        </w:rPr>
      </w:pPr>
    </w:p>
    <w:p w14:paraId="3235F0C4" w14:textId="00F7E094" w:rsidR="00DB5BBF" w:rsidRDefault="00DB5BBF" w:rsidP="00DB5BBF">
      <w:pPr>
        <w:pStyle w:val="Prrafodelista"/>
        <w:numPr>
          <w:ilvl w:val="1"/>
          <w:numId w:val="3"/>
        </w:numPr>
        <w:rPr>
          <w:lang w:val="es-CO"/>
        </w:rPr>
      </w:pPr>
      <w:r w:rsidRPr="00DB5BBF">
        <w:rPr>
          <w:lang w:val="es-CO"/>
        </w:rPr>
        <w:t>¿Qué porcentaje de docentes de la sede educativa han</w:t>
      </w:r>
      <w:r>
        <w:rPr>
          <w:lang w:val="es-CO"/>
        </w:rPr>
        <w:t xml:space="preserve"> </w:t>
      </w:r>
      <w:r w:rsidRPr="00DB5BBF">
        <w:rPr>
          <w:lang w:val="es-CO"/>
        </w:rPr>
        <w:t>desarrollado alguna experiencia significativa</w:t>
      </w:r>
      <w:r w:rsidRPr="00DB5BBF">
        <w:rPr>
          <w:b/>
          <w:bCs/>
          <w:lang w:val="es-CO"/>
        </w:rPr>
        <w:t>*</w:t>
      </w:r>
      <w:r w:rsidRPr="00DB5BBF">
        <w:rPr>
          <w:lang w:val="es-CO"/>
        </w:rPr>
        <w:t xml:space="preserve"> propia y documentada con el uso de tecnologías digitales?</w:t>
      </w:r>
      <w:r w:rsidRPr="00DB5BBF">
        <w:rPr>
          <w:lang w:val="es-CO"/>
        </w:rPr>
        <w:cr/>
      </w:r>
    </w:p>
    <w:p w14:paraId="074C1785" w14:textId="5C8C047B" w:rsidR="00DB5BBF" w:rsidRPr="00DB5BBF" w:rsidRDefault="00DB5BBF" w:rsidP="00DB5BBF">
      <w:pPr>
        <w:rPr>
          <w:lang w:val="es-CO"/>
        </w:rPr>
      </w:pPr>
      <w:r w:rsidRPr="00DB5BBF">
        <w:rPr>
          <w:b/>
          <w:bCs/>
          <w:lang w:val="es-CO"/>
        </w:rPr>
        <w:t>*</w:t>
      </w:r>
      <w:r w:rsidRPr="00DB5BBF">
        <w:rPr>
          <w:i/>
          <w:iCs/>
          <w:lang w:val="es-CO"/>
        </w:rPr>
        <w:t>Una experiencia significativa es una práctica concreta (programa, proyecto, actividad), que reúna las siguientes condiciones: a) estructurada b) un contexto de interacción c) una situación de resolución de problemas d) una situación que exija el uso de múltiples competencias.</w:t>
      </w:r>
    </w:p>
    <w:p w14:paraId="2E68B7F3" w14:textId="77777777" w:rsidR="00567C5C" w:rsidRDefault="00567C5C" w:rsidP="0053043B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4A3A95" w:rsidRPr="00735EEE" w14:paraId="69AD3045" w14:textId="77777777" w:rsidTr="00B041EE">
        <w:tc>
          <w:tcPr>
            <w:tcW w:w="303" w:type="dxa"/>
          </w:tcPr>
          <w:p w14:paraId="25948F96" w14:textId="77777777" w:rsidR="004A3A95" w:rsidRPr="00735EEE" w:rsidRDefault="004A3A95" w:rsidP="00745AB1"/>
        </w:tc>
        <w:sdt>
          <w:sdtPr>
            <w:id w:val="-212537534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F552F94" w14:textId="77777777" w:rsidR="004A3A95" w:rsidRPr="00735EEE" w:rsidRDefault="004A3A95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120F228D" w14:textId="77777777" w:rsidR="004A3A95" w:rsidRPr="00735EEE" w:rsidRDefault="004A3A95" w:rsidP="00745AB1">
            <w:r>
              <w:t xml:space="preserve"> Más del 50%</w:t>
            </w:r>
          </w:p>
        </w:tc>
      </w:tr>
      <w:tr w:rsidR="004A3A95" w:rsidRPr="00735EEE" w14:paraId="17931E96" w14:textId="77777777" w:rsidTr="00B041EE">
        <w:tc>
          <w:tcPr>
            <w:tcW w:w="303" w:type="dxa"/>
          </w:tcPr>
          <w:p w14:paraId="3421B7FC" w14:textId="77777777" w:rsidR="004A3A95" w:rsidRPr="00735EEE" w:rsidRDefault="004A3A95" w:rsidP="00745AB1"/>
        </w:tc>
        <w:sdt>
          <w:sdtPr>
            <w:id w:val="30960846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C9C0E20" w14:textId="77777777" w:rsidR="004A3A95" w:rsidRPr="00735EEE" w:rsidRDefault="004A3A95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59D6915A" w14:textId="77777777" w:rsidR="004A3A95" w:rsidRDefault="004A3A95" w:rsidP="00745AB1">
            <w:r>
              <w:t xml:space="preserve"> Menos del 50%</w:t>
            </w:r>
          </w:p>
        </w:tc>
      </w:tr>
      <w:tr w:rsidR="004A3A95" w:rsidRPr="00735EEE" w14:paraId="6C361BC1" w14:textId="77777777" w:rsidTr="00B041EE">
        <w:tc>
          <w:tcPr>
            <w:tcW w:w="303" w:type="dxa"/>
          </w:tcPr>
          <w:p w14:paraId="020921C2" w14:textId="77777777" w:rsidR="004A3A95" w:rsidRPr="00735EEE" w:rsidRDefault="004A3A95" w:rsidP="00745AB1"/>
        </w:tc>
        <w:sdt>
          <w:sdtPr>
            <w:id w:val="19265309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360CAF9" w14:textId="77777777" w:rsidR="004A3A95" w:rsidRPr="00735EEE" w:rsidRDefault="004A3A95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23576E7B" w14:textId="77777777" w:rsidR="004A3A95" w:rsidRDefault="004A3A95" w:rsidP="00745AB1">
            <w:r w:rsidRPr="00567C5C">
              <w:t xml:space="preserve"> </w:t>
            </w:r>
            <w:r>
              <w:t>Ninguna</w:t>
            </w:r>
          </w:p>
        </w:tc>
      </w:tr>
    </w:tbl>
    <w:p w14:paraId="17027FED" w14:textId="77777777" w:rsidR="004A3A95" w:rsidRDefault="004A3A95" w:rsidP="004A3A95">
      <w:pPr>
        <w:rPr>
          <w:lang w:val="es-CO"/>
        </w:rPr>
      </w:pPr>
    </w:p>
    <w:p w14:paraId="14F9F31F" w14:textId="16F254D5" w:rsidR="004A3A95" w:rsidRPr="0083679B" w:rsidRDefault="004A3A95" w:rsidP="004A3A95">
      <w:pPr>
        <w:pStyle w:val="Prrafodelista"/>
        <w:numPr>
          <w:ilvl w:val="1"/>
          <w:numId w:val="3"/>
        </w:numPr>
        <w:rPr>
          <w:lang w:val="es-CO"/>
        </w:rPr>
      </w:pPr>
      <w:r w:rsidRPr="004A3A95">
        <w:rPr>
          <w:lang w:val="es-CO"/>
        </w:rPr>
        <w:t>¿Cuántos de los docentes de la sede educativa han</w:t>
      </w:r>
      <w:r>
        <w:rPr>
          <w:lang w:val="es-CO"/>
        </w:rPr>
        <w:t xml:space="preserve"> </w:t>
      </w:r>
      <w:r w:rsidRPr="004A3A95">
        <w:rPr>
          <w:lang w:val="es-CO"/>
        </w:rPr>
        <w:t>participado en convocatorias de socialización y/o intercambio y/o premiación de experiencias con el uso de tecnologías digitales? (Digite un número)</w:t>
      </w:r>
    </w:p>
    <w:tbl>
      <w:tblPr>
        <w:tblW w:w="272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4A3A95" w:rsidRPr="00735EEE" w14:paraId="2665AF42" w14:textId="77777777" w:rsidTr="00745AB1">
        <w:sdt>
          <w:sdtPr>
            <w:id w:val="-8930419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7F78B423" w14:textId="55809C1F" w:rsidR="004A3A95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54A3AE61" w14:textId="77777777" w:rsidR="004A3A95" w:rsidRPr="00735EEE" w:rsidRDefault="004A3A95" w:rsidP="00745AB1"/>
        </w:tc>
      </w:tr>
    </w:tbl>
    <w:p w14:paraId="0845F946" w14:textId="77777777" w:rsidR="004A3A95" w:rsidRDefault="004A3A95" w:rsidP="004A3A95">
      <w:pPr>
        <w:rPr>
          <w:lang w:val="es-CO"/>
        </w:rPr>
      </w:pPr>
    </w:p>
    <w:p w14:paraId="62F5BD4E" w14:textId="77777777" w:rsidR="004A3A95" w:rsidRDefault="004A3A95" w:rsidP="004A3A95">
      <w:pPr>
        <w:rPr>
          <w:lang w:val="es-CO"/>
        </w:rPr>
      </w:pPr>
    </w:p>
    <w:p w14:paraId="3BE84084" w14:textId="77777777" w:rsidR="004A3A95" w:rsidRDefault="004A3A95" w:rsidP="004A3A95">
      <w:pPr>
        <w:rPr>
          <w:lang w:val="es-CO"/>
        </w:rPr>
      </w:pPr>
    </w:p>
    <w:p w14:paraId="103AE6C3" w14:textId="77777777" w:rsidR="004A3A95" w:rsidRDefault="004A3A95" w:rsidP="004A3A95">
      <w:pPr>
        <w:rPr>
          <w:lang w:val="es-CO"/>
        </w:rPr>
      </w:pPr>
    </w:p>
    <w:p w14:paraId="0A33DB64" w14:textId="0C599CBA" w:rsidR="004A3A95" w:rsidRDefault="004A3A95" w:rsidP="004A3A95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lastRenderedPageBreak/>
        <w:t>I</w:t>
      </w:r>
      <w:r w:rsidRPr="004A3A95">
        <w:rPr>
          <w:lang w:val="es-CO"/>
        </w:rPr>
        <w:t>ndique, cuántos laboratorios experimentales</w:t>
      </w:r>
      <w:r w:rsidRPr="004A3A95">
        <w:rPr>
          <w:b/>
          <w:bCs/>
          <w:lang w:val="es-CO"/>
        </w:rPr>
        <w:t>*</w:t>
      </w:r>
      <w:r w:rsidRPr="004A3A95">
        <w:rPr>
          <w:lang w:val="es-CO"/>
        </w:rPr>
        <w:t xml:space="preserve"> tiene la</w:t>
      </w:r>
      <w:r>
        <w:rPr>
          <w:lang w:val="es-CO"/>
        </w:rPr>
        <w:t xml:space="preserve"> </w:t>
      </w:r>
      <w:r w:rsidRPr="004A3A95">
        <w:rPr>
          <w:lang w:val="es-CO"/>
        </w:rPr>
        <w:t>sede educativa. (Digite un número</w:t>
      </w:r>
      <w:r>
        <w:rPr>
          <w:lang w:val="es-CO"/>
        </w:rPr>
        <w:t>; si no tiene digite 0</w:t>
      </w:r>
      <w:r w:rsidRPr="004A3A95">
        <w:rPr>
          <w:lang w:val="es-CO"/>
        </w:rPr>
        <w:t>)</w:t>
      </w:r>
      <w:r w:rsidRPr="004A3A95">
        <w:rPr>
          <w:lang w:val="es-CO"/>
        </w:rPr>
        <w:cr/>
      </w:r>
    </w:p>
    <w:p w14:paraId="3FD761FE" w14:textId="77777777" w:rsidR="004A3A95" w:rsidRDefault="004A3A95" w:rsidP="004A3A95">
      <w:pPr>
        <w:rPr>
          <w:i/>
          <w:iCs/>
          <w:lang w:val="es-CO"/>
        </w:rPr>
      </w:pPr>
      <w:r w:rsidRPr="004A3A95">
        <w:rPr>
          <w:b/>
          <w:bCs/>
          <w:lang w:val="es-CO"/>
        </w:rPr>
        <w:t>*</w:t>
      </w:r>
      <w:r w:rsidRPr="004A3A95">
        <w:rPr>
          <w:i/>
          <w:iCs/>
          <w:lang w:val="es-CO"/>
        </w:rPr>
        <w:t xml:space="preserve">Es un sitio físico y/o digital, dotado de los medios necesarios para realizar investigaciones y experimentos (Mendoza &amp; Ortiz, 2017). Dichos laboratorios están conformados por experimentos tales como: </w:t>
      </w:r>
    </w:p>
    <w:p w14:paraId="11F4256E" w14:textId="77777777" w:rsidR="004A3A95" w:rsidRDefault="004A3A95" w:rsidP="004A3A95">
      <w:pPr>
        <w:pStyle w:val="Prrafodelista"/>
        <w:numPr>
          <w:ilvl w:val="0"/>
          <w:numId w:val="6"/>
        </w:numPr>
        <w:rPr>
          <w:i/>
          <w:iCs/>
          <w:lang w:val="es-CO"/>
        </w:rPr>
      </w:pPr>
      <w:r w:rsidRPr="004A3A95">
        <w:rPr>
          <w:i/>
          <w:iCs/>
          <w:lang w:val="es-CO"/>
        </w:rPr>
        <w:t xml:space="preserve">Semilleros de Investigación: donde tanto docentes como estudiantes tienen espacios de investigación para generar información científica sobre temáticas de innovación educativa </w:t>
      </w:r>
    </w:p>
    <w:p w14:paraId="3F7C9A49" w14:textId="77777777" w:rsidR="004A3A95" w:rsidRDefault="004A3A95" w:rsidP="004A3A95">
      <w:pPr>
        <w:pStyle w:val="Prrafodelista"/>
        <w:numPr>
          <w:ilvl w:val="0"/>
          <w:numId w:val="6"/>
        </w:numPr>
        <w:rPr>
          <w:i/>
          <w:iCs/>
          <w:lang w:val="es-CO"/>
        </w:rPr>
      </w:pPr>
      <w:r w:rsidRPr="004A3A95">
        <w:rPr>
          <w:i/>
          <w:iCs/>
          <w:lang w:val="es-CO"/>
        </w:rPr>
        <w:t xml:space="preserve">Magazine Digital: Espacio transmitido por internet dónde inicialmente se enfocarán en avances tecnológicos, invitados especiales, emprendimiento digital. </w:t>
      </w:r>
    </w:p>
    <w:p w14:paraId="39419013" w14:textId="77777777" w:rsidR="004A3A95" w:rsidRDefault="004A3A95" w:rsidP="004A3A95">
      <w:pPr>
        <w:pStyle w:val="Prrafodelista"/>
        <w:numPr>
          <w:ilvl w:val="0"/>
          <w:numId w:val="6"/>
        </w:numPr>
        <w:rPr>
          <w:i/>
          <w:iCs/>
          <w:lang w:val="es-CO"/>
        </w:rPr>
      </w:pPr>
      <w:r w:rsidRPr="004A3A95">
        <w:rPr>
          <w:i/>
          <w:iCs/>
          <w:lang w:val="es-CO"/>
        </w:rPr>
        <w:t xml:space="preserve">Educativo: Desarrollo de diplomados, cursos y talleres en el ámbito de innovación. </w:t>
      </w:r>
    </w:p>
    <w:p w14:paraId="4F7ECB72" w14:textId="2A37C9B3" w:rsidR="004A3A95" w:rsidRPr="004A3A95" w:rsidRDefault="004A3A95" w:rsidP="004A3A95">
      <w:pPr>
        <w:pStyle w:val="Prrafodelista"/>
        <w:numPr>
          <w:ilvl w:val="0"/>
          <w:numId w:val="6"/>
        </w:numPr>
        <w:rPr>
          <w:i/>
          <w:iCs/>
          <w:lang w:val="es-CO"/>
        </w:rPr>
      </w:pPr>
      <w:r w:rsidRPr="004A3A95">
        <w:rPr>
          <w:i/>
          <w:iCs/>
          <w:lang w:val="es-CO"/>
        </w:rPr>
        <w:t>Empresarial: Se refiere a la creación y desarrollo de propuestas de emprendimiento</w:t>
      </w:r>
    </w:p>
    <w:p w14:paraId="650967E6" w14:textId="77777777" w:rsidR="004A3A95" w:rsidRDefault="004A3A95" w:rsidP="0053043B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4A3A95" w:rsidRPr="00735EEE" w14:paraId="0D822EF5" w14:textId="77777777" w:rsidTr="004A3A95">
        <w:sdt>
          <w:sdtPr>
            <w:id w:val="-17133360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3511C61F" w14:textId="0A7D9248" w:rsidR="004A3A95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05EA6DC7" w14:textId="2340FDA6" w:rsidR="004A3A95" w:rsidRPr="00735EEE" w:rsidRDefault="004A3A95" w:rsidP="00745AB1">
            <w:r>
              <w:t xml:space="preserve"> Existen y están en funcionamiento</w:t>
            </w:r>
          </w:p>
        </w:tc>
      </w:tr>
    </w:tbl>
    <w:p w14:paraId="7B0EFBBF" w14:textId="35CAF2F1" w:rsidR="004A3A95" w:rsidRDefault="004A3A95" w:rsidP="0083679B">
      <w:pPr>
        <w:tabs>
          <w:tab w:val="left" w:pos="1096"/>
        </w:tabs>
        <w:rPr>
          <w:lang w:val="es-CO"/>
        </w:rPr>
      </w:pPr>
    </w:p>
    <w:p w14:paraId="1747E720" w14:textId="77E42D63" w:rsidR="004A3A95" w:rsidRDefault="00D03245" w:rsidP="00D03245">
      <w:pPr>
        <w:pStyle w:val="Ttulo2"/>
        <w:numPr>
          <w:ilvl w:val="0"/>
          <w:numId w:val="3"/>
        </w:numPr>
        <w:rPr>
          <w:lang w:val="es-CO"/>
        </w:rPr>
      </w:pPr>
      <w:r>
        <w:rPr>
          <w:lang w:val="es-CO"/>
        </w:rPr>
        <w:t>Prácticas y currículo</w:t>
      </w:r>
    </w:p>
    <w:p w14:paraId="3F62E13B" w14:textId="77777777" w:rsidR="00D03245" w:rsidRDefault="00D03245" w:rsidP="00D03245">
      <w:pPr>
        <w:rPr>
          <w:lang w:val="es-CO"/>
        </w:rPr>
      </w:pPr>
    </w:p>
    <w:p w14:paraId="4F1AD84C" w14:textId="6CBF0780" w:rsidR="00D03245" w:rsidRDefault="00D03245" w:rsidP="00D03245">
      <w:pPr>
        <w:rPr>
          <w:lang w:val="es-CO"/>
        </w:rPr>
      </w:pPr>
      <w:r w:rsidRPr="00D03245">
        <w:rPr>
          <w:lang w:val="es-CO"/>
        </w:rPr>
        <w:t xml:space="preserve">Este módulo consta de </w:t>
      </w:r>
      <w:r>
        <w:rPr>
          <w:lang w:val="es-CO"/>
        </w:rPr>
        <w:t>21</w:t>
      </w:r>
      <w:r w:rsidRPr="00D03245">
        <w:rPr>
          <w:lang w:val="es-CO"/>
        </w:rPr>
        <w:t xml:space="preserve"> preguntas, que permiten establecer el nivel y evolución de los conocimientos que tienen los docentes de las sedes educativas, su formación y competencias frente a las tecnologías y como estas contribuyen en el aprendizaje y acceso a la educación. Tres de estas preguntas dependen</w:t>
      </w:r>
      <w:r>
        <w:rPr>
          <w:lang w:val="es-CO"/>
        </w:rPr>
        <w:t xml:space="preserve"> (o se responden) </w:t>
      </w:r>
      <w:r w:rsidRPr="00D03245">
        <w:rPr>
          <w:lang w:val="es-CO"/>
        </w:rPr>
        <w:t xml:space="preserve">de </w:t>
      </w:r>
      <w:r>
        <w:rPr>
          <w:lang w:val="es-CO"/>
        </w:rPr>
        <w:t xml:space="preserve">acuerdo con la </w:t>
      </w:r>
      <w:r w:rsidRPr="00D03245">
        <w:rPr>
          <w:lang w:val="es-CO"/>
        </w:rPr>
        <w:t xml:space="preserve">respuesta a las preguntas </w:t>
      </w:r>
      <w:r>
        <w:rPr>
          <w:lang w:val="es-CO"/>
        </w:rPr>
        <w:t>4</w:t>
      </w:r>
      <w:r w:rsidRPr="00D03245">
        <w:rPr>
          <w:lang w:val="es-CO"/>
        </w:rPr>
        <w:t xml:space="preserve">.7, </w:t>
      </w:r>
      <w:r>
        <w:rPr>
          <w:lang w:val="es-CO"/>
        </w:rPr>
        <w:t>4</w:t>
      </w:r>
      <w:r w:rsidRPr="00D03245">
        <w:rPr>
          <w:lang w:val="es-CO"/>
        </w:rPr>
        <w:t xml:space="preserve">.10 y </w:t>
      </w:r>
      <w:r>
        <w:rPr>
          <w:lang w:val="es-CO"/>
        </w:rPr>
        <w:t>4</w:t>
      </w:r>
      <w:r w:rsidRPr="00D03245">
        <w:rPr>
          <w:lang w:val="es-CO"/>
        </w:rPr>
        <w:t>.12, respectivamente.</w:t>
      </w:r>
    </w:p>
    <w:p w14:paraId="60092DB5" w14:textId="77777777" w:rsidR="00D03245" w:rsidRDefault="00D03245" w:rsidP="00D03245">
      <w:pPr>
        <w:rPr>
          <w:lang w:val="es-CO"/>
        </w:rPr>
      </w:pPr>
    </w:p>
    <w:p w14:paraId="28965CAF" w14:textId="77777777" w:rsidR="00D03245" w:rsidRDefault="00D03245" w:rsidP="00D03245">
      <w:pPr>
        <w:rPr>
          <w:lang w:val="es-CO"/>
        </w:rPr>
      </w:pPr>
    </w:p>
    <w:p w14:paraId="4823A24D" w14:textId="77777777" w:rsidR="00D03245" w:rsidRDefault="00D03245" w:rsidP="00D03245">
      <w:pPr>
        <w:rPr>
          <w:lang w:val="es-CO"/>
        </w:rPr>
      </w:pPr>
    </w:p>
    <w:p w14:paraId="5EC5742E" w14:textId="77777777" w:rsidR="0083679B" w:rsidRDefault="0083679B" w:rsidP="00D03245">
      <w:pPr>
        <w:rPr>
          <w:lang w:val="es-CO"/>
        </w:rPr>
      </w:pPr>
    </w:p>
    <w:p w14:paraId="639B973B" w14:textId="6563D4A8" w:rsidR="00D03245" w:rsidRDefault="00D03245" w:rsidP="00D03245">
      <w:pPr>
        <w:pStyle w:val="Prrafodelista"/>
        <w:numPr>
          <w:ilvl w:val="1"/>
          <w:numId w:val="3"/>
        </w:numPr>
        <w:rPr>
          <w:lang w:val="es-CO"/>
        </w:rPr>
      </w:pPr>
      <w:r w:rsidRPr="00D03245">
        <w:rPr>
          <w:lang w:val="es-CO"/>
        </w:rPr>
        <w:lastRenderedPageBreak/>
        <w:t>Seleccione, cuáles de los siguientes elementos, se</w:t>
      </w:r>
      <w:r>
        <w:rPr>
          <w:lang w:val="es-CO"/>
        </w:rPr>
        <w:t xml:space="preserve"> </w:t>
      </w:r>
      <w:r w:rsidRPr="00D03245">
        <w:rPr>
          <w:lang w:val="es-CO"/>
        </w:rPr>
        <w:t>proponen/implementan en los planes de estudio en su sede educativa.</w:t>
      </w:r>
    </w:p>
    <w:p w14:paraId="09E5C99D" w14:textId="41E22F49" w:rsidR="00D03245" w:rsidRDefault="00D03245" w:rsidP="00D03245">
      <w:pPr>
        <w:pStyle w:val="Prrafodelista"/>
        <w:rPr>
          <w:lang w:val="es-CO"/>
        </w:rPr>
      </w:pPr>
      <w:r>
        <w:rPr>
          <w:noProof/>
          <w:lang w:val="es-CO"/>
        </w:rPr>
        <w:drawing>
          <wp:anchor distT="0" distB="0" distL="114300" distR="114300" simplePos="0" relativeHeight="251662336" behindDoc="1" locked="0" layoutInCell="1" allowOverlap="1" wp14:anchorId="4B402C8D" wp14:editId="790D7C23">
            <wp:simplePos x="0" y="0"/>
            <wp:positionH relativeFrom="margin">
              <wp:posOffset>1158875</wp:posOffset>
            </wp:positionH>
            <wp:positionV relativeFrom="margin">
              <wp:posOffset>505460</wp:posOffset>
            </wp:positionV>
            <wp:extent cx="3609975" cy="7538085"/>
            <wp:effectExtent l="0" t="0" r="9525" b="5715"/>
            <wp:wrapSquare wrapText="bothSides"/>
            <wp:docPr id="15948234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23452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43C66" w14:textId="7F8A567B" w:rsidR="00D03245" w:rsidRPr="00D03245" w:rsidRDefault="00D03245" w:rsidP="00D03245">
      <w:pPr>
        <w:pStyle w:val="Prrafodelista"/>
        <w:rPr>
          <w:lang w:val="es-CO"/>
        </w:rPr>
      </w:pPr>
    </w:p>
    <w:p w14:paraId="4244B696" w14:textId="77777777" w:rsidR="004A3A95" w:rsidRDefault="004A3A95" w:rsidP="0053043B">
      <w:pPr>
        <w:rPr>
          <w:lang w:val="es-CO"/>
        </w:rPr>
      </w:pPr>
    </w:p>
    <w:p w14:paraId="437B443F" w14:textId="77777777" w:rsidR="004A3A95" w:rsidRDefault="004A3A95" w:rsidP="0053043B">
      <w:pPr>
        <w:rPr>
          <w:lang w:val="es-CO"/>
        </w:rPr>
      </w:pPr>
    </w:p>
    <w:p w14:paraId="7AEF0F17" w14:textId="77777777" w:rsidR="004A3A95" w:rsidRDefault="004A3A95" w:rsidP="0053043B">
      <w:pPr>
        <w:rPr>
          <w:lang w:val="es-CO"/>
        </w:rPr>
      </w:pPr>
    </w:p>
    <w:p w14:paraId="238C1EC1" w14:textId="77777777" w:rsidR="00DB5BBF" w:rsidRDefault="00DB5BBF" w:rsidP="0053043B">
      <w:pPr>
        <w:rPr>
          <w:lang w:val="es-CO"/>
        </w:rPr>
      </w:pPr>
    </w:p>
    <w:p w14:paraId="14F44CFA" w14:textId="77777777" w:rsidR="00567C5C" w:rsidRDefault="00567C5C" w:rsidP="0053043B">
      <w:pPr>
        <w:rPr>
          <w:lang w:val="es-CO"/>
        </w:rPr>
      </w:pPr>
    </w:p>
    <w:p w14:paraId="75677887" w14:textId="77777777" w:rsidR="00567C5C" w:rsidRDefault="00567C5C" w:rsidP="0053043B">
      <w:pPr>
        <w:rPr>
          <w:lang w:val="es-CO"/>
        </w:rPr>
      </w:pPr>
    </w:p>
    <w:p w14:paraId="7D21FC41" w14:textId="77777777" w:rsidR="00567C5C" w:rsidRDefault="00567C5C" w:rsidP="0053043B">
      <w:pPr>
        <w:rPr>
          <w:lang w:val="es-CO"/>
        </w:rPr>
      </w:pPr>
    </w:p>
    <w:p w14:paraId="2B23E0AD" w14:textId="77777777" w:rsidR="00567C5C" w:rsidRDefault="00567C5C" w:rsidP="0053043B">
      <w:pPr>
        <w:rPr>
          <w:lang w:val="es-CO"/>
        </w:rPr>
      </w:pPr>
    </w:p>
    <w:p w14:paraId="30B6D2F4" w14:textId="77777777" w:rsidR="00567C5C" w:rsidRDefault="00567C5C" w:rsidP="0053043B">
      <w:pPr>
        <w:rPr>
          <w:lang w:val="es-CO"/>
        </w:rPr>
      </w:pPr>
    </w:p>
    <w:p w14:paraId="364A1C8A" w14:textId="77777777" w:rsidR="00567C5C" w:rsidRDefault="00567C5C" w:rsidP="0053043B">
      <w:pPr>
        <w:rPr>
          <w:lang w:val="es-CO"/>
        </w:rPr>
      </w:pPr>
    </w:p>
    <w:p w14:paraId="1F76E2DC" w14:textId="77777777" w:rsidR="00567C5C" w:rsidRDefault="00567C5C" w:rsidP="0053043B">
      <w:pPr>
        <w:rPr>
          <w:lang w:val="es-CO"/>
        </w:rPr>
      </w:pPr>
    </w:p>
    <w:p w14:paraId="5B1B36A5" w14:textId="77777777" w:rsidR="00567C5C" w:rsidRDefault="00567C5C" w:rsidP="0053043B">
      <w:pPr>
        <w:rPr>
          <w:lang w:val="es-CO"/>
        </w:rPr>
      </w:pPr>
    </w:p>
    <w:p w14:paraId="268C48FF" w14:textId="77777777" w:rsidR="00D03245" w:rsidRDefault="00D03245" w:rsidP="0053043B">
      <w:pPr>
        <w:rPr>
          <w:lang w:val="es-CO"/>
        </w:rPr>
      </w:pPr>
    </w:p>
    <w:p w14:paraId="571B35FB" w14:textId="77777777" w:rsidR="00D03245" w:rsidRDefault="00D03245" w:rsidP="0053043B">
      <w:pPr>
        <w:rPr>
          <w:lang w:val="es-CO"/>
        </w:rPr>
      </w:pPr>
    </w:p>
    <w:p w14:paraId="02AC8BC6" w14:textId="77777777" w:rsidR="00D03245" w:rsidRDefault="00D03245" w:rsidP="0053043B">
      <w:pPr>
        <w:rPr>
          <w:lang w:val="es-CO"/>
        </w:rPr>
      </w:pPr>
    </w:p>
    <w:p w14:paraId="74CCEC4A" w14:textId="77777777" w:rsidR="00D03245" w:rsidRDefault="00D03245" w:rsidP="0053043B">
      <w:pPr>
        <w:rPr>
          <w:lang w:val="es-CO"/>
        </w:rPr>
      </w:pPr>
    </w:p>
    <w:p w14:paraId="172E1DD5" w14:textId="77777777" w:rsidR="00D03245" w:rsidRDefault="00D03245" w:rsidP="0053043B">
      <w:pPr>
        <w:rPr>
          <w:lang w:val="es-CO"/>
        </w:rPr>
      </w:pPr>
    </w:p>
    <w:p w14:paraId="7B860D73" w14:textId="77777777" w:rsidR="00D03245" w:rsidRDefault="00D03245" w:rsidP="0053043B">
      <w:pPr>
        <w:rPr>
          <w:lang w:val="es-CO"/>
        </w:rPr>
      </w:pPr>
    </w:p>
    <w:p w14:paraId="1AC2FC2C" w14:textId="77777777" w:rsidR="00D03245" w:rsidRDefault="00D03245" w:rsidP="0053043B">
      <w:pPr>
        <w:rPr>
          <w:lang w:val="es-CO"/>
        </w:rPr>
      </w:pPr>
    </w:p>
    <w:p w14:paraId="4AEAAA14" w14:textId="77777777" w:rsidR="00D03245" w:rsidRDefault="00D03245" w:rsidP="0053043B">
      <w:pPr>
        <w:rPr>
          <w:lang w:val="es-CO"/>
        </w:rPr>
      </w:pPr>
    </w:p>
    <w:p w14:paraId="3495EC48" w14:textId="77777777" w:rsidR="00D03245" w:rsidRDefault="00D03245" w:rsidP="0053043B">
      <w:pPr>
        <w:rPr>
          <w:lang w:val="es-CO"/>
        </w:rPr>
      </w:pPr>
    </w:p>
    <w:p w14:paraId="7D8F5D9D" w14:textId="77777777" w:rsidR="00D03245" w:rsidRDefault="00D03245" w:rsidP="0053043B">
      <w:pPr>
        <w:rPr>
          <w:lang w:val="es-CO"/>
        </w:rPr>
      </w:pPr>
    </w:p>
    <w:p w14:paraId="22D4262D" w14:textId="77777777" w:rsidR="00D03245" w:rsidRDefault="00D03245" w:rsidP="0053043B">
      <w:pPr>
        <w:rPr>
          <w:lang w:val="es-CO"/>
        </w:rPr>
      </w:pPr>
    </w:p>
    <w:p w14:paraId="29E9AD90" w14:textId="77777777" w:rsidR="00D03245" w:rsidRDefault="00D03245" w:rsidP="0053043B">
      <w:pPr>
        <w:rPr>
          <w:lang w:val="es-CO"/>
        </w:rPr>
      </w:pPr>
    </w:p>
    <w:p w14:paraId="3BB1AA69" w14:textId="09F20C88" w:rsidR="00405F0A" w:rsidRDefault="00405F0A" w:rsidP="0053043B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8493"/>
      </w:tblGrid>
      <w:tr w:rsidR="00405F0A" w:rsidRPr="00735EEE" w14:paraId="6219ED3F" w14:textId="77777777" w:rsidTr="00B041EE">
        <w:tc>
          <w:tcPr>
            <w:tcW w:w="303" w:type="dxa"/>
          </w:tcPr>
          <w:p w14:paraId="2CF50A03" w14:textId="77777777" w:rsidR="00405F0A" w:rsidRPr="00735EEE" w:rsidRDefault="00405F0A" w:rsidP="00745AB1"/>
        </w:tc>
        <w:sdt>
          <w:sdtPr>
            <w:id w:val="140549264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F8DDED2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10A9EDF1" w14:textId="2F59CD0F" w:rsidR="00405F0A" w:rsidRPr="00405F0A" w:rsidRDefault="00405F0A" w:rsidP="00745AB1">
            <w:r w:rsidRPr="00405F0A">
              <w:t>Propuestas pedagógicas interdisciplinares</w:t>
            </w:r>
          </w:p>
        </w:tc>
      </w:tr>
      <w:tr w:rsidR="00405F0A" w:rsidRPr="00735EEE" w14:paraId="2E095C48" w14:textId="77777777" w:rsidTr="00B041EE">
        <w:tc>
          <w:tcPr>
            <w:tcW w:w="303" w:type="dxa"/>
          </w:tcPr>
          <w:p w14:paraId="17AF7AA8" w14:textId="77777777" w:rsidR="00405F0A" w:rsidRPr="00735EEE" w:rsidRDefault="00405F0A" w:rsidP="00745AB1"/>
        </w:tc>
        <w:sdt>
          <w:sdtPr>
            <w:id w:val="-6169838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20140AB" w14:textId="77777777" w:rsidR="00405F0A" w:rsidRPr="00735EEE" w:rsidRDefault="00405F0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51ABE75" w14:textId="7200816C" w:rsidR="00405F0A" w:rsidRDefault="00405F0A" w:rsidP="00745AB1">
            <w:r>
              <w:t>Integración de habilidades del s. XXI en las construcciones pedagógicas y didácticas</w:t>
            </w:r>
          </w:p>
        </w:tc>
      </w:tr>
      <w:tr w:rsidR="00405F0A" w:rsidRPr="00735EEE" w14:paraId="4AD67422" w14:textId="77777777" w:rsidTr="00B041EE">
        <w:tc>
          <w:tcPr>
            <w:tcW w:w="303" w:type="dxa"/>
          </w:tcPr>
          <w:p w14:paraId="3825FE76" w14:textId="77777777" w:rsidR="00405F0A" w:rsidRPr="00735EEE" w:rsidRDefault="00405F0A" w:rsidP="00745AB1"/>
        </w:tc>
        <w:sdt>
          <w:sdtPr>
            <w:id w:val="-210171285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49FD993" w14:textId="77777777" w:rsidR="00405F0A" w:rsidRPr="00735EEE" w:rsidRDefault="00405F0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236A94AD" w14:textId="0D69D068" w:rsidR="00405F0A" w:rsidRDefault="00405F0A" w:rsidP="00745AB1">
            <w:r>
              <w:t>Estructuras curriculares con enfoque territorial y diferencial</w:t>
            </w:r>
          </w:p>
        </w:tc>
      </w:tr>
      <w:tr w:rsidR="00405F0A" w:rsidRPr="00735EEE" w14:paraId="6E2B1E51" w14:textId="77777777" w:rsidTr="00B041EE">
        <w:tc>
          <w:tcPr>
            <w:tcW w:w="303" w:type="dxa"/>
          </w:tcPr>
          <w:p w14:paraId="20321A8A" w14:textId="77777777" w:rsidR="00405F0A" w:rsidRPr="00735EEE" w:rsidRDefault="00405F0A" w:rsidP="00745AB1"/>
        </w:tc>
        <w:sdt>
          <w:sdtPr>
            <w:id w:val="-111136548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D30DFF9" w14:textId="77777777" w:rsidR="00405F0A" w:rsidRPr="00735EEE" w:rsidRDefault="00405F0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170D2402" w14:textId="5DC77772" w:rsidR="00405F0A" w:rsidRDefault="00405F0A" w:rsidP="00745AB1">
            <w:pPr>
              <w:tabs>
                <w:tab w:val="left" w:pos="921"/>
              </w:tabs>
            </w:pPr>
            <w:r>
              <w:t>Integración de estudios de caso en la enseñanza</w:t>
            </w:r>
          </w:p>
        </w:tc>
      </w:tr>
      <w:tr w:rsidR="00405F0A" w:rsidRPr="00735EEE" w14:paraId="5438B5DB" w14:textId="77777777" w:rsidTr="00B041EE">
        <w:tc>
          <w:tcPr>
            <w:tcW w:w="303" w:type="dxa"/>
          </w:tcPr>
          <w:p w14:paraId="0736EF1B" w14:textId="77777777" w:rsidR="00405F0A" w:rsidRPr="00735EEE" w:rsidRDefault="00405F0A" w:rsidP="00745AB1"/>
        </w:tc>
        <w:sdt>
          <w:sdtPr>
            <w:id w:val="-200543030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17FA504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8EA6BDB" w14:textId="3E8765D2" w:rsidR="00405F0A" w:rsidRDefault="00405F0A" w:rsidP="00745AB1">
            <w:r>
              <w:t>Presencia de roles docentes como tutorías y mentorías</w:t>
            </w:r>
          </w:p>
        </w:tc>
      </w:tr>
      <w:tr w:rsidR="00405F0A" w:rsidRPr="00735EEE" w14:paraId="39A09831" w14:textId="77777777" w:rsidTr="00B041EE">
        <w:tc>
          <w:tcPr>
            <w:tcW w:w="303" w:type="dxa"/>
          </w:tcPr>
          <w:p w14:paraId="1EA571CB" w14:textId="77777777" w:rsidR="00405F0A" w:rsidRPr="00735EEE" w:rsidRDefault="00405F0A" w:rsidP="00745AB1"/>
        </w:tc>
        <w:sdt>
          <w:sdtPr>
            <w:id w:val="-12895132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C0B4D6A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68A5BF16" w14:textId="2556ADC5" w:rsidR="00405F0A" w:rsidRDefault="00405F0A" w:rsidP="00745AB1">
            <w:r>
              <w:t>Integración de metodologías de aula invertida (</w:t>
            </w:r>
            <w:proofErr w:type="spellStart"/>
            <w:r>
              <w:t>flipped</w:t>
            </w:r>
            <w:proofErr w:type="spellEnd"/>
            <w:r>
              <w:t xml:space="preserve"> </w:t>
            </w:r>
            <w:proofErr w:type="spellStart"/>
            <w:r>
              <w:t>clasroom</w:t>
            </w:r>
            <w:proofErr w:type="spellEnd"/>
            <w:r>
              <w:t>), ágiles, gamificación, entre otras</w:t>
            </w:r>
          </w:p>
        </w:tc>
      </w:tr>
      <w:tr w:rsidR="00405F0A" w:rsidRPr="00735EEE" w14:paraId="0F5E2E3D" w14:textId="77777777" w:rsidTr="00B041EE">
        <w:tc>
          <w:tcPr>
            <w:tcW w:w="303" w:type="dxa"/>
          </w:tcPr>
          <w:p w14:paraId="60FB6A8A" w14:textId="77777777" w:rsidR="00405F0A" w:rsidRPr="00735EEE" w:rsidRDefault="00405F0A" w:rsidP="00745AB1"/>
        </w:tc>
        <w:sdt>
          <w:sdtPr>
            <w:id w:val="162040937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83308B3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8E18954" w14:textId="1B2F829F" w:rsidR="00405F0A" w:rsidRDefault="00405F0A" w:rsidP="00745AB1">
            <w:r>
              <w:t>Implementan experiencias pedagógicas fuera del aula</w:t>
            </w:r>
          </w:p>
        </w:tc>
      </w:tr>
      <w:tr w:rsidR="00405F0A" w:rsidRPr="00735EEE" w14:paraId="7EE58EEF" w14:textId="77777777" w:rsidTr="00B041EE">
        <w:tc>
          <w:tcPr>
            <w:tcW w:w="303" w:type="dxa"/>
          </w:tcPr>
          <w:p w14:paraId="2B20A205" w14:textId="77777777" w:rsidR="00405F0A" w:rsidRPr="00735EEE" w:rsidRDefault="00405F0A" w:rsidP="00745AB1"/>
        </w:tc>
        <w:sdt>
          <w:sdtPr>
            <w:id w:val="206251648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DF454B6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1629B1D" w14:textId="1022A8AC" w:rsidR="00405F0A" w:rsidRDefault="00405F0A" w:rsidP="00745AB1">
            <w:r>
              <w:t>Incorpora en los currículos conceptos y procesos relacionados con las propuestas STEAM, pensamiento computacional, robótica, otras</w:t>
            </w:r>
          </w:p>
        </w:tc>
      </w:tr>
      <w:tr w:rsidR="00405F0A" w:rsidRPr="00735EEE" w14:paraId="0ABF3DC1" w14:textId="77777777" w:rsidTr="00B041EE">
        <w:tc>
          <w:tcPr>
            <w:tcW w:w="303" w:type="dxa"/>
          </w:tcPr>
          <w:p w14:paraId="47A95A24" w14:textId="77777777" w:rsidR="00405F0A" w:rsidRPr="00735EEE" w:rsidRDefault="00405F0A" w:rsidP="00745AB1"/>
        </w:tc>
        <w:sdt>
          <w:sdtPr>
            <w:id w:val="107756464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6F3DF89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14D3570D" w14:textId="1CB3C893" w:rsidR="00405F0A" w:rsidRDefault="00405F0A" w:rsidP="00745AB1">
            <w:r>
              <w:t>Incorporación de experimentos e investigaciones dentro del aula de clase</w:t>
            </w:r>
          </w:p>
        </w:tc>
      </w:tr>
      <w:tr w:rsidR="00405F0A" w:rsidRPr="00735EEE" w14:paraId="30AD5B5D" w14:textId="77777777" w:rsidTr="00B041EE">
        <w:tc>
          <w:tcPr>
            <w:tcW w:w="303" w:type="dxa"/>
          </w:tcPr>
          <w:p w14:paraId="65B0D925" w14:textId="77777777" w:rsidR="00405F0A" w:rsidRPr="00735EEE" w:rsidRDefault="00405F0A" w:rsidP="00745AB1"/>
        </w:tc>
        <w:sdt>
          <w:sdtPr>
            <w:id w:val="-20201941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C875DF2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002BF046" w14:textId="5DB672D8" w:rsidR="00405F0A" w:rsidRDefault="00405F0A" w:rsidP="00745AB1">
            <w:r>
              <w:t>Utilización de métodos cualitativos o cuantitativos para la resolución de problemas planteados en clase</w:t>
            </w:r>
          </w:p>
        </w:tc>
      </w:tr>
      <w:tr w:rsidR="00405F0A" w:rsidRPr="00735EEE" w14:paraId="58577ECC" w14:textId="77777777" w:rsidTr="00B041EE">
        <w:tc>
          <w:tcPr>
            <w:tcW w:w="303" w:type="dxa"/>
          </w:tcPr>
          <w:p w14:paraId="2F50AEE6" w14:textId="77777777" w:rsidR="00405F0A" w:rsidRPr="00735EEE" w:rsidRDefault="00405F0A" w:rsidP="00405F0A"/>
        </w:tc>
        <w:sdt>
          <w:sdtPr>
            <w:id w:val="-40638275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5528598" w14:textId="28F1E180" w:rsidR="00405F0A" w:rsidRPr="00735EEE" w:rsidRDefault="00405F0A" w:rsidP="00405F0A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09DC0278" w14:textId="097E122F" w:rsidR="00405F0A" w:rsidRDefault="00405F0A" w:rsidP="00405F0A">
            <w:r>
              <w:t>Iniciativas curriculares o pedagógicas, realizadas en alianza con actores u organizaciones locales</w:t>
            </w:r>
          </w:p>
        </w:tc>
      </w:tr>
      <w:tr w:rsidR="00405F0A" w:rsidRPr="00735EEE" w14:paraId="57E6DB49" w14:textId="77777777" w:rsidTr="00B041EE">
        <w:tc>
          <w:tcPr>
            <w:tcW w:w="303" w:type="dxa"/>
          </w:tcPr>
          <w:p w14:paraId="677C0FF2" w14:textId="77777777" w:rsidR="00405F0A" w:rsidRPr="00735EEE" w:rsidRDefault="00405F0A" w:rsidP="00405F0A"/>
        </w:tc>
        <w:sdt>
          <w:sdtPr>
            <w:id w:val="7293404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1D7C94F4" w14:textId="2B3A3BB9" w:rsidR="00405F0A" w:rsidRPr="00735EEE" w:rsidRDefault="00405F0A" w:rsidP="00405F0A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4F6B068B" w14:textId="69F1C181" w:rsidR="00405F0A" w:rsidRDefault="00405F0A" w:rsidP="00405F0A">
            <w:r>
              <w:t>Cuenta con planes de estudio flexibles que faciliten la integración de conceptos de las diferentes áreas de conocimiento</w:t>
            </w:r>
          </w:p>
        </w:tc>
      </w:tr>
      <w:tr w:rsidR="00405F0A" w:rsidRPr="00735EEE" w14:paraId="2EB06DC4" w14:textId="77777777" w:rsidTr="00B041EE">
        <w:tc>
          <w:tcPr>
            <w:tcW w:w="303" w:type="dxa"/>
          </w:tcPr>
          <w:p w14:paraId="3FE20569" w14:textId="77777777" w:rsidR="00405F0A" w:rsidRPr="00735EEE" w:rsidRDefault="00405F0A" w:rsidP="00405F0A"/>
        </w:tc>
        <w:sdt>
          <w:sdtPr>
            <w:id w:val="-144498682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CF66389" w14:textId="77777777" w:rsidR="00405F0A" w:rsidRPr="00735EEE" w:rsidRDefault="00405F0A" w:rsidP="00405F0A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</w:tcPr>
          <w:p w14:paraId="7355692A" w14:textId="77777777" w:rsidR="00405F0A" w:rsidRDefault="00405F0A" w:rsidP="00405F0A">
            <w:r>
              <w:t>Ninguna</w:t>
            </w:r>
          </w:p>
        </w:tc>
      </w:tr>
    </w:tbl>
    <w:p w14:paraId="34DF04F7" w14:textId="77777777" w:rsidR="0083679B" w:rsidRPr="003C18BD" w:rsidRDefault="0083679B" w:rsidP="003C18BD">
      <w:pPr>
        <w:rPr>
          <w:lang w:val="es-CO"/>
        </w:rPr>
      </w:pPr>
    </w:p>
    <w:p w14:paraId="3E995007" w14:textId="696048AF" w:rsidR="00D03245" w:rsidRPr="003C18BD" w:rsidRDefault="00405F0A" w:rsidP="003C18BD">
      <w:pPr>
        <w:pStyle w:val="Prrafodelista"/>
        <w:numPr>
          <w:ilvl w:val="1"/>
          <w:numId w:val="3"/>
        </w:numPr>
        <w:rPr>
          <w:lang w:val="es-CO"/>
        </w:rPr>
      </w:pPr>
      <w:r w:rsidRPr="003C18BD">
        <w:rPr>
          <w:lang w:val="es-CO"/>
        </w:rPr>
        <w:t>¿</w:t>
      </w:r>
      <w:r w:rsidR="003C18BD" w:rsidRPr="003C18BD">
        <w:rPr>
          <w:lang w:val="es-CO"/>
        </w:rPr>
        <w:t>E</w:t>
      </w:r>
      <w:r w:rsidRPr="003C18BD">
        <w:rPr>
          <w:lang w:val="es-CO"/>
        </w:rPr>
        <w:t>xisten en la sede educativa espacios para que los docentes, reflexionen y determinen acciones, basadas en evidencias de logros de aprendizaje y desarrollo escolar?</w:t>
      </w:r>
    </w:p>
    <w:p w14:paraId="30F4342A" w14:textId="77777777" w:rsidR="00405F0A" w:rsidRDefault="00405F0A" w:rsidP="00405F0A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405F0A" w:rsidRPr="00735EEE" w14:paraId="3C16F140" w14:textId="77777777" w:rsidTr="00745AB1">
        <w:tc>
          <w:tcPr>
            <w:tcW w:w="304" w:type="dxa"/>
          </w:tcPr>
          <w:p w14:paraId="6C93EE8F" w14:textId="77777777" w:rsidR="00405F0A" w:rsidRPr="00735EEE" w:rsidRDefault="00405F0A" w:rsidP="00745AB1"/>
        </w:tc>
        <w:sdt>
          <w:sdtPr>
            <w:id w:val="-158483419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233E62E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1C12316E" w14:textId="77777777" w:rsidR="00405F0A" w:rsidRPr="00735EEE" w:rsidRDefault="00405F0A" w:rsidP="00745AB1">
            <w:r>
              <w:t>Sí</w:t>
            </w:r>
          </w:p>
        </w:tc>
        <w:sdt>
          <w:sdtPr>
            <w:id w:val="-210848816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00FEFDB8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51581B2A" w14:textId="77777777" w:rsidR="00405F0A" w:rsidRPr="00735EEE" w:rsidRDefault="00405F0A" w:rsidP="00745AB1">
            <w:r>
              <w:t>No</w:t>
            </w:r>
          </w:p>
        </w:tc>
      </w:tr>
    </w:tbl>
    <w:p w14:paraId="0E182EB7" w14:textId="77777777" w:rsidR="00405F0A" w:rsidRDefault="00405F0A" w:rsidP="00405F0A">
      <w:pPr>
        <w:rPr>
          <w:lang w:val="es-CO"/>
        </w:rPr>
      </w:pPr>
    </w:p>
    <w:p w14:paraId="00DEA3DE" w14:textId="77777777" w:rsidR="00CD5C7C" w:rsidRDefault="00CD5C7C" w:rsidP="00405F0A">
      <w:pPr>
        <w:rPr>
          <w:lang w:val="es-CO"/>
        </w:rPr>
      </w:pPr>
    </w:p>
    <w:p w14:paraId="3096B679" w14:textId="4517AB72" w:rsidR="00405F0A" w:rsidRDefault="00405F0A" w:rsidP="00405F0A">
      <w:pPr>
        <w:pStyle w:val="Prrafodelista"/>
        <w:numPr>
          <w:ilvl w:val="1"/>
          <w:numId w:val="3"/>
        </w:numPr>
        <w:rPr>
          <w:lang w:val="es-CO"/>
        </w:rPr>
      </w:pPr>
      <w:r w:rsidRPr="00405F0A">
        <w:rPr>
          <w:lang w:val="es-CO"/>
        </w:rPr>
        <w:lastRenderedPageBreak/>
        <w:t>¿Cuántos docentes participan en el último año en</w:t>
      </w:r>
      <w:r>
        <w:rPr>
          <w:lang w:val="es-CO"/>
        </w:rPr>
        <w:t xml:space="preserve"> </w:t>
      </w:r>
      <w:r w:rsidRPr="00405F0A">
        <w:rPr>
          <w:lang w:val="es-CO"/>
        </w:rPr>
        <w:t>espacios externos de socialización de prácticas de innovación educativa? (Digite un número</w:t>
      </w:r>
      <w:r>
        <w:rPr>
          <w:lang w:val="es-CO"/>
        </w:rPr>
        <w:t>; si no tiene docentes que han participado digitar 0</w:t>
      </w:r>
      <w:r w:rsidRPr="00405F0A">
        <w:rPr>
          <w:lang w:val="es-CO"/>
        </w:rPr>
        <w:t>)</w:t>
      </w:r>
    </w:p>
    <w:p w14:paraId="71AF0982" w14:textId="77777777" w:rsidR="00405F0A" w:rsidRPr="00405F0A" w:rsidRDefault="00405F0A" w:rsidP="00405F0A">
      <w:pPr>
        <w:pStyle w:val="Prrafodelista"/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405F0A" w:rsidRPr="00735EEE" w14:paraId="1D420ED4" w14:textId="77777777" w:rsidTr="00745AB1">
        <w:sdt>
          <w:sdtPr>
            <w:id w:val="-7644588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7B745E92" w14:textId="55C40527" w:rsidR="00405F0A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3A5D02D2" w14:textId="2CE6EF12" w:rsidR="00405F0A" w:rsidRPr="00735EEE" w:rsidRDefault="00405F0A" w:rsidP="00745AB1">
            <w:r>
              <w:t xml:space="preserve"> Con uso de tecnologías digitales</w:t>
            </w:r>
          </w:p>
        </w:tc>
      </w:tr>
    </w:tbl>
    <w:p w14:paraId="737240E9" w14:textId="77777777" w:rsidR="00405F0A" w:rsidRDefault="00405F0A" w:rsidP="00405F0A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405F0A" w:rsidRPr="00735EEE" w14:paraId="0720884A" w14:textId="77777777" w:rsidTr="00745AB1">
        <w:sdt>
          <w:sdtPr>
            <w:id w:val="-3958171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1F9F7047" w14:textId="7112532E" w:rsidR="00405F0A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42A32072" w14:textId="23FACE54" w:rsidR="00405F0A" w:rsidRPr="00735EEE" w:rsidRDefault="00405F0A" w:rsidP="00745AB1">
            <w:r>
              <w:t xml:space="preserve"> </w:t>
            </w:r>
            <w:r w:rsidR="0082287B">
              <w:t xml:space="preserve"> </w:t>
            </w:r>
            <w:r>
              <w:t>Otros</w:t>
            </w:r>
          </w:p>
        </w:tc>
      </w:tr>
    </w:tbl>
    <w:p w14:paraId="2B381560" w14:textId="77777777" w:rsidR="00405F0A" w:rsidRDefault="00405F0A" w:rsidP="00405F0A">
      <w:pPr>
        <w:rPr>
          <w:lang w:val="es-CO"/>
        </w:rPr>
      </w:pPr>
    </w:p>
    <w:p w14:paraId="3A20F4E6" w14:textId="00DC002E" w:rsidR="00405F0A" w:rsidRPr="00405F0A" w:rsidRDefault="00405F0A" w:rsidP="00405F0A">
      <w:pPr>
        <w:pStyle w:val="Prrafodelista"/>
        <w:numPr>
          <w:ilvl w:val="1"/>
          <w:numId w:val="3"/>
        </w:numPr>
        <w:rPr>
          <w:lang w:val="es-CO"/>
        </w:rPr>
      </w:pPr>
      <w:r w:rsidRPr="00405F0A">
        <w:rPr>
          <w:lang w:val="es-CO"/>
        </w:rPr>
        <w:t>¿Cuántos docentes participan en espacios de formación</w:t>
      </w:r>
      <w:r>
        <w:rPr>
          <w:lang w:val="es-CO"/>
        </w:rPr>
        <w:t xml:space="preserve"> </w:t>
      </w:r>
      <w:r w:rsidRPr="00405F0A">
        <w:rPr>
          <w:lang w:val="es-CO"/>
        </w:rPr>
        <w:t>permanente sobre innovación educativa? (Digite un número)</w:t>
      </w:r>
    </w:p>
    <w:p w14:paraId="7E5F3F97" w14:textId="77777777" w:rsidR="00405F0A" w:rsidRDefault="00405F0A" w:rsidP="00405F0A">
      <w:pPr>
        <w:rPr>
          <w:lang w:val="es-CO"/>
        </w:rPr>
      </w:pPr>
    </w:p>
    <w:tbl>
      <w:tblPr>
        <w:tblW w:w="272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405F0A" w:rsidRPr="00735EEE" w14:paraId="41D15CF2" w14:textId="77777777" w:rsidTr="00745AB1">
        <w:sdt>
          <w:sdtPr>
            <w:id w:val="-12422536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48BE7A60" w14:textId="28D23B18" w:rsidR="00405F0A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4E69899E" w14:textId="77777777" w:rsidR="00405F0A" w:rsidRPr="00735EEE" w:rsidRDefault="00405F0A" w:rsidP="00745AB1"/>
        </w:tc>
      </w:tr>
    </w:tbl>
    <w:p w14:paraId="443303CE" w14:textId="77777777" w:rsidR="00405F0A" w:rsidRDefault="00405F0A" w:rsidP="00405F0A">
      <w:pPr>
        <w:rPr>
          <w:lang w:val="es-CO"/>
        </w:rPr>
      </w:pPr>
    </w:p>
    <w:p w14:paraId="695234E1" w14:textId="1CAD645B" w:rsidR="00405F0A" w:rsidRDefault="00405F0A" w:rsidP="00405F0A">
      <w:pPr>
        <w:pStyle w:val="Prrafodelista"/>
        <w:numPr>
          <w:ilvl w:val="1"/>
          <w:numId w:val="3"/>
        </w:numPr>
        <w:rPr>
          <w:lang w:val="es-CO"/>
        </w:rPr>
      </w:pPr>
      <w:r w:rsidRPr="00405F0A">
        <w:rPr>
          <w:lang w:val="es-CO"/>
        </w:rPr>
        <w:t>¿Cuántos docentes cuentan con formación posgradual</w:t>
      </w:r>
      <w:r>
        <w:rPr>
          <w:lang w:val="es-CO"/>
        </w:rPr>
        <w:t xml:space="preserve"> </w:t>
      </w:r>
      <w:r w:rsidRPr="00405F0A">
        <w:rPr>
          <w:lang w:val="es-CO"/>
        </w:rPr>
        <w:t>con énfasis o denominaciones vinculadas al uso pedagógico de tecnologías digitales? (Digite un número)</w:t>
      </w:r>
    </w:p>
    <w:p w14:paraId="19949BD3" w14:textId="77777777" w:rsidR="00405F0A" w:rsidRPr="00405F0A" w:rsidRDefault="00405F0A" w:rsidP="00405F0A">
      <w:pPr>
        <w:pStyle w:val="Prrafodelista"/>
        <w:rPr>
          <w:lang w:val="es-CO"/>
        </w:rPr>
      </w:pPr>
    </w:p>
    <w:tbl>
      <w:tblPr>
        <w:tblW w:w="272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405F0A" w:rsidRPr="00735EEE" w14:paraId="018B9659" w14:textId="77777777" w:rsidTr="00745AB1">
        <w:sdt>
          <w:sdtPr>
            <w:id w:val="-20708827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11C3938D" w14:textId="5FEA36FD" w:rsidR="00405F0A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17004CB6" w14:textId="77777777" w:rsidR="00405F0A" w:rsidRPr="00735EEE" w:rsidRDefault="00405F0A" w:rsidP="00745AB1"/>
        </w:tc>
      </w:tr>
    </w:tbl>
    <w:p w14:paraId="45DE7E45" w14:textId="77777777" w:rsidR="00405F0A" w:rsidRDefault="00405F0A" w:rsidP="00405F0A">
      <w:pPr>
        <w:rPr>
          <w:lang w:val="es-CO"/>
        </w:rPr>
      </w:pPr>
    </w:p>
    <w:p w14:paraId="019BB4AD" w14:textId="42F37257" w:rsidR="00405F0A" w:rsidRDefault="00405F0A" w:rsidP="00405F0A">
      <w:pPr>
        <w:pStyle w:val="Prrafodelista"/>
        <w:numPr>
          <w:ilvl w:val="1"/>
          <w:numId w:val="3"/>
        </w:numPr>
        <w:rPr>
          <w:lang w:val="es-CO"/>
        </w:rPr>
      </w:pPr>
      <w:r w:rsidRPr="00405F0A">
        <w:rPr>
          <w:lang w:val="es-CO"/>
        </w:rPr>
        <w:t>¿Cuántos docentes de la sede educativa, han</w:t>
      </w:r>
      <w:r>
        <w:rPr>
          <w:lang w:val="es-CO"/>
        </w:rPr>
        <w:t xml:space="preserve"> </w:t>
      </w:r>
      <w:r w:rsidRPr="00405F0A">
        <w:rPr>
          <w:lang w:val="es-CO"/>
        </w:rPr>
        <w:t>participado en programas de formación en el uso educativo</w:t>
      </w:r>
      <w:r>
        <w:rPr>
          <w:lang w:val="es-CO"/>
        </w:rPr>
        <w:t xml:space="preserve"> </w:t>
      </w:r>
      <w:r w:rsidRPr="00405F0A">
        <w:rPr>
          <w:lang w:val="es-CO"/>
        </w:rPr>
        <w:t>de las tecnologías digitales o innovación educativa, para</w:t>
      </w:r>
      <w:r>
        <w:rPr>
          <w:lang w:val="es-CO"/>
        </w:rPr>
        <w:t xml:space="preserve"> </w:t>
      </w:r>
      <w:r w:rsidRPr="00405F0A">
        <w:rPr>
          <w:lang w:val="es-CO"/>
        </w:rPr>
        <w:t>transformar prácticas pedagógicas? (Digite un número)</w:t>
      </w:r>
    </w:p>
    <w:p w14:paraId="2720ED98" w14:textId="77777777" w:rsidR="00405F0A" w:rsidRPr="00405F0A" w:rsidRDefault="00405F0A" w:rsidP="00405F0A">
      <w:pPr>
        <w:pStyle w:val="Prrafodelista"/>
        <w:rPr>
          <w:lang w:val="es-CO"/>
        </w:rPr>
      </w:pPr>
    </w:p>
    <w:tbl>
      <w:tblPr>
        <w:tblW w:w="272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405F0A" w:rsidRPr="00735EEE" w14:paraId="0E7E6D37" w14:textId="77777777" w:rsidTr="00745AB1">
        <w:sdt>
          <w:sdtPr>
            <w:id w:val="17313431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4D6F0AB1" w14:textId="477FD4D8" w:rsidR="00405F0A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37FA0AD5" w14:textId="77777777" w:rsidR="00405F0A" w:rsidRPr="00735EEE" w:rsidRDefault="00405F0A" w:rsidP="00745AB1"/>
        </w:tc>
      </w:tr>
    </w:tbl>
    <w:p w14:paraId="233096AC" w14:textId="77777777" w:rsidR="00405F0A" w:rsidRDefault="00405F0A" w:rsidP="00405F0A">
      <w:pPr>
        <w:rPr>
          <w:lang w:val="es-CO"/>
        </w:rPr>
      </w:pPr>
    </w:p>
    <w:p w14:paraId="75F384BB" w14:textId="77777777" w:rsidR="00CD5C7C" w:rsidRDefault="00CD5C7C" w:rsidP="00405F0A">
      <w:pPr>
        <w:rPr>
          <w:lang w:val="es-CO"/>
        </w:rPr>
      </w:pPr>
    </w:p>
    <w:p w14:paraId="6C455358" w14:textId="77777777" w:rsidR="00CD5C7C" w:rsidRDefault="00CD5C7C" w:rsidP="00405F0A">
      <w:pPr>
        <w:rPr>
          <w:lang w:val="es-CO"/>
        </w:rPr>
      </w:pPr>
    </w:p>
    <w:p w14:paraId="4DDE51DA" w14:textId="0C6F79B1" w:rsidR="00405F0A" w:rsidRDefault="00405F0A" w:rsidP="00405F0A">
      <w:pPr>
        <w:pStyle w:val="Prrafodelista"/>
        <w:numPr>
          <w:ilvl w:val="1"/>
          <w:numId w:val="3"/>
        </w:numPr>
        <w:rPr>
          <w:lang w:val="es-CO"/>
        </w:rPr>
      </w:pPr>
      <w:r w:rsidRPr="00405F0A">
        <w:rPr>
          <w:lang w:val="es-CO"/>
        </w:rPr>
        <w:lastRenderedPageBreak/>
        <w:t>¿Su sede educativa cuenta con mecanismos para</w:t>
      </w:r>
      <w:r>
        <w:rPr>
          <w:lang w:val="es-CO"/>
        </w:rPr>
        <w:t xml:space="preserve"> </w:t>
      </w:r>
      <w:r w:rsidRPr="00405F0A">
        <w:rPr>
          <w:lang w:val="es-CO"/>
        </w:rPr>
        <w:t>identificar docentes con mayor experiencia en el desarrollo</w:t>
      </w:r>
      <w:r>
        <w:rPr>
          <w:lang w:val="es-CO"/>
        </w:rPr>
        <w:t xml:space="preserve"> </w:t>
      </w:r>
      <w:r w:rsidRPr="00405F0A">
        <w:rPr>
          <w:lang w:val="es-CO"/>
        </w:rPr>
        <w:t>de habilidades en el uso de tecnologías digitales o innovación educativa?</w:t>
      </w:r>
    </w:p>
    <w:p w14:paraId="11472B73" w14:textId="77777777" w:rsidR="00405F0A" w:rsidRDefault="00405F0A" w:rsidP="00405F0A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405F0A" w:rsidRPr="00735EEE" w14:paraId="338FAB47" w14:textId="77777777" w:rsidTr="00745AB1">
        <w:tc>
          <w:tcPr>
            <w:tcW w:w="304" w:type="dxa"/>
          </w:tcPr>
          <w:p w14:paraId="24B444F9" w14:textId="77777777" w:rsidR="00405F0A" w:rsidRPr="00735EEE" w:rsidRDefault="00405F0A" w:rsidP="00745AB1"/>
        </w:tc>
        <w:sdt>
          <w:sdtPr>
            <w:id w:val="-11195303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2C6D169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105C7187" w14:textId="77777777" w:rsidR="00405F0A" w:rsidRPr="00735EEE" w:rsidRDefault="00405F0A" w:rsidP="00745AB1">
            <w:r>
              <w:t>Sí</w:t>
            </w:r>
          </w:p>
        </w:tc>
        <w:sdt>
          <w:sdtPr>
            <w:id w:val="28138509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457C0D5A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43191035" w14:textId="77777777" w:rsidR="00405F0A" w:rsidRPr="00735EEE" w:rsidRDefault="00405F0A" w:rsidP="00745AB1">
            <w:r>
              <w:t>No</w:t>
            </w:r>
          </w:p>
        </w:tc>
      </w:tr>
    </w:tbl>
    <w:p w14:paraId="79737D82" w14:textId="77777777" w:rsidR="00405F0A" w:rsidRDefault="00405F0A" w:rsidP="00405F0A">
      <w:pPr>
        <w:rPr>
          <w:lang w:val="es-CO"/>
        </w:rPr>
      </w:pPr>
    </w:p>
    <w:p w14:paraId="7CF8CE50" w14:textId="75B4BE47" w:rsidR="00405F0A" w:rsidRPr="00405F0A" w:rsidRDefault="005E754E" w:rsidP="00405F0A">
      <w:pPr>
        <w:pStyle w:val="Prrafodelista"/>
        <w:numPr>
          <w:ilvl w:val="2"/>
          <w:numId w:val="3"/>
        </w:numPr>
        <w:rPr>
          <w:lang w:val="es-CO"/>
        </w:rPr>
      </w:pPr>
      <w:r>
        <w:rPr>
          <w:lang w:val="es-CO"/>
        </w:rPr>
        <w:t>(si respondió “Sí” a la pregunta 4.</w:t>
      </w:r>
      <w:r w:rsidR="00CD5C7C">
        <w:rPr>
          <w:lang w:val="es-CO"/>
        </w:rPr>
        <w:t>7</w:t>
      </w:r>
      <w:r>
        <w:rPr>
          <w:lang w:val="es-CO"/>
        </w:rPr>
        <w:t>. diligencie esta respuesta, en caso contrario pase a la pregunta 4.</w:t>
      </w:r>
      <w:r w:rsidR="00CD5C7C">
        <w:rPr>
          <w:lang w:val="es-CO"/>
        </w:rPr>
        <w:t>8</w:t>
      </w:r>
      <w:r>
        <w:rPr>
          <w:lang w:val="es-CO"/>
        </w:rPr>
        <w:t xml:space="preserve">.) </w:t>
      </w:r>
      <w:r w:rsidR="00405F0A" w:rsidRPr="00405F0A">
        <w:rPr>
          <w:lang w:val="es-CO"/>
        </w:rPr>
        <w:t>¿Cuáles fueron estos mecanismos? En caso de no</w:t>
      </w:r>
      <w:r w:rsidR="00405F0A">
        <w:rPr>
          <w:lang w:val="es-CO"/>
        </w:rPr>
        <w:t xml:space="preserve"> </w:t>
      </w:r>
      <w:r w:rsidR="00405F0A" w:rsidRPr="00405F0A">
        <w:rPr>
          <w:lang w:val="es-CO"/>
        </w:rPr>
        <w:t xml:space="preserve">contar con más de un mecanismo por favor digite </w:t>
      </w:r>
      <w:r w:rsidR="00405F0A" w:rsidRPr="00405F0A">
        <w:rPr>
          <w:b/>
          <w:bCs/>
          <w:lang w:val="es-CO"/>
        </w:rPr>
        <w:t>NA</w:t>
      </w:r>
    </w:p>
    <w:p w14:paraId="7096361A" w14:textId="77777777" w:rsidR="00405F0A" w:rsidRDefault="00405F0A" w:rsidP="00405F0A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405F0A" w:rsidRPr="00735EEE" w14:paraId="2345DD27" w14:textId="77777777" w:rsidTr="00745AB1">
        <w:sdt>
          <w:sdtPr>
            <w:id w:val="15466375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7A714B88" w14:textId="2D3C7AB7" w:rsidR="00405F0A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676B87CE" w14:textId="5C39FDFC" w:rsidR="00405F0A" w:rsidRPr="00735EEE" w:rsidRDefault="00405F0A" w:rsidP="00745AB1">
            <w:r>
              <w:t xml:space="preserve"> Mecanismo 1</w:t>
            </w:r>
          </w:p>
        </w:tc>
      </w:tr>
    </w:tbl>
    <w:p w14:paraId="265A8A1D" w14:textId="77777777" w:rsidR="00405F0A" w:rsidRDefault="00405F0A" w:rsidP="00405F0A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405F0A" w:rsidRPr="00735EEE" w14:paraId="30624395" w14:textId="77777777" w:rsidTr="00745AB1">
        <w:sdt>
          <w:sdtPr>
            <w:id w:val="-17161868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6B78B57C" w14:textId="4EC07537" w:rsidR="00405F0A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10D75847" w14:textId="6AACC992" w:rsidR="00405F0A" w:rsidRPr="00735EEE" w:rsidRDefault="00405F0A" w:rsidP="00745AB1">
            <w:r>
              <w:t xml:space="preserve"> Mecanismo 2</w:t>
            </w:r>
          </w:p>
        </w:tc>
      </w:tr>
    </w:tbl>
    <w:p w14:paraId="210582D4" w14:textId="77777777" w:rsidR="00405F0A" w:rsidRDefault="00405F0A" w:rsidP="00405F0A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405F0A" w:rsidRPr="00735EEE" w14:paraId="5636ABB4" w14:textId="77777777" w:rsidTr="00745AB1">
        <w:sdt>
          <w:sdtPr>
            <w:id w:val="17364249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31EF47A3" w14:textId="2BAB2D30" w:rsidR="00405F0A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439C174D" w14:textId="6A98E853" w:rsidR="00405F0A" w:rsidRPr="00735EEE" w:rsidRDefault="00405F0A" w:rsidP="00745AB1">
            <w:r>
              <w:t xml:space="preserve"> Mecanismo 3</w:t>
            </w:r>
          </w:p>
        </w:tc>
      </w:tr>
    </w:tbl>
    <w:p w14:paraId="76F1B665" w14:textId="77777777" w:rsidR="00405F0A" w:rsidRDefault="00405F0A" w:rsidP="00405F0A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405F0A" w:rsidRPr="00735EEE" w14:paraId="72E62266" w14:textId="77777777" w:rsidTr="00745AB1">
        <w:sdt>
          <w:sdtPr>
            <w:id w:val="19558249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64EBAB92" w14:textId="1E30DA13" w:rsidR="00405F0A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4021FCA5" w14:textId="67684291" w:rsidR="00405F0A" w:rsidRPr="00735EEE" w:rsidRDefault="00405F0A" w:rsidP="00745AB1">
            <w:r>
              <w:t xml:space="preserve"> Mecanismo 4</w:t>
            </w:r>
          </w:p>
        </w:tc>
      </w:tr>
    </w:tbl>
    <w:p w14:paraId="0ABB6F80" w14:textId="77777777" w:rsidR="00405F0A" w:rsidRDefault="00405F0A" w:rsidP="00405F0A">
      <w:pPr>
        <w:tabs>
          <w:tab w:val="left" w:pos="1088"/>
        </w:tabs>
        <w:rPr>
          <w:lang w:val="es-CO"/>
        </w:rPr>
      </w:pPr>
    </w:p>
    <w:p w14:paraId="07D32BF4" w14:textId="3498C07D" w:rsidR="00405F0A" w:rsidRDefault="00405F0A" w:rsidP="00405F0A">
      <w:pPr>
        <w:pStyle w:val="Prrafodelista"/>
        <w:numPr>
          <w:ilvl w:val="1"/>
          <w:numId w:val="3"/>
        </w:numPr>
        <w:rPr>
          <w:lang w:val="es-CO"/>
        </w:rPr>
      </w:pPr>
      <w:r>
        <w:rPr>
          <w:lang w:val="es-CO"/>
        </w:rPr>
        <w:t>I</w:t>
      </w:r>
      <w:r w:rsidRPr="00405F0A">
        <w:rPr>
          <w:lang w:val="es-CO"/>
        </w:rPr>
        <w:t>ndique, ¿Cuáles de los siguientes espacios o estrategias</w:t>
      </w:r>
      <w:r>
        <w:rPr>
          <w:lang w:val="es-CO"/>
        </w:rPr>
        <w:t xml:space="preserve"> </w:t>
      </w:r>
      <w:r w:rsidRPr="00405F0A">
        <w:rPr>
          <w:lang w:val="es-CO"/>
        </w:rPr>
        <w:t>de intercambio entre pares (docentes) tiene la sede educativa para fortalecer el desarrollo de prácticas de innovación educativa?</w:t>
      </w:r>
    </w:p>
    <w:p w14:paraId="51CE3B08" w14:textId="77777777" w:rsidR="00405F0A" w:rsidRDefault="00405F0A" w:rsidP="00405F0A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3"/>
        <w:gridCol w:w="423"/>
        <w:gridCol w:w="1542"/>
        <w:gridCol w:w="6383"/>
        <w:gridCol w:w="569"/>
      </w:tblGrid>
      <w:tr w:rsidR="00405F0A" w:rsidRPr="00735EEE" w14:paraId="4404AF2F" w14:textId="77777777" w:rsidTr="00B041EE">
        <w:tc>
          <w:tcPr>
            <w:tcW w:w="303" w:type="dxa"/>
          </w:tcPr>
          <w:p w14:paraId="334A3B7A" w14:textId="77777777" w:rsidR="00405F0A" w:rsidRPr="00735EEE" w:rsidRDefault="00405F0A" w:rsidP="00745AB1"/>
        </w:tc>
        <w:sdt>
          <w:sdtPr>
            <w:id w:val="114409115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1D8835F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2A34BB5D" w14:textId="07643551" w:rsidR="00405F0A" w:rsidRPr="00735EEE" w:rsidRDefault="006D221E" w:rsidP="00745AB1">
            <w:r>
              <w:t>Programa de acompañamiento de docentes con más experiencia en innovación educativa, apoyando la implementación y diseño de prácticas innovadoras.</w:t>
            </w:r>
          </w:p>
        </w:tc>
      </w:tr>
      <w:tr w:rsidR="00405F0A" w:rsidRPr="00735EEE" w14:paraId="2F4D7FD5" w14:textId="77777777" w:rsidTr="00B041EE">
        <w:tc>
          <w:tcPr>
            <w:tcW w:w="303" w:type="dxa"/>
          </w:tcPr>
          <w:p w14:paraId="02C17419" w14:textId="77777777" w:rsidR="00405F0A" w:rsidRPr="00735EEE" w:rsidRDefault="00405F0A" w:rsidP="00745AB1"/>
        </w:tc>
        <w:sdt>
          <w:sdtPr>
            <w:id w:val="151874146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28F8446" w14:textId="77777777" w:rsidR="00405F0A" w:rsidRPr="00735EEE" w:rsidRDefault="00405F0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66D25D2D" w14:textId="23BA0A63" w:rsidR="00405F0A" w:rsidRDefault="006D221E" w:rsidP="00745AB1">
            <w:r>
              <w:t>Realización de simposios, foros, o seminarios que potencien la interacción con pares y la conformación de redes para compartir prácticas pedagógicas innovadoras.</w:t>
            </w:r>
          </w:p>
        </w:tc>
      </w:tr>
      <w:tr w:rsidR="00405F0A" w:rsidRPr="00735EEE" w14:paraId="35930CCE" w14:textId="77777777" w:rsidTr="00B041EE">
        <w:tc>
          <w:tcPr>
            <w:tcW w:w="303" w:type="dxa"/>
          </w:tcPr>
          <w:p w14:paraId="4B2DEB37" w14:textId="77777777" w:rsidR="00405F0A" w:rsidRPr="00735EEE" w:rsidRDefault="00405F0A" w:rsidP="00745AB1"/>
        </w:tc>
        <w:sdt>
          <w:sdtPr>
            <w:id w:val="1931184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BA578D8" w14:textId="77777777" w:rsidR="00405F0A" w:rsidRPr="00735EEE" w:rsidRDefault="00405F0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5619C478" w14:textId="08D76959" w:rsidR="00405F0A" w:rsidRDefault="006D221E" w:rsidP="00745AB1">
            <w:r>
              <w:t>Jornadas pedagógicas sobre las experiencias con prácticas innovadoras.</w:t>
            </w:r>
          </w:p>
        </w:tc>
      </w:tr>
      <w:tr w:rsidR="00405F0A" w:rsidRPr="00735EEE" w14:paraId="7DD086EC" w14:textId="77777777" w:rsidTr="00B041EE">
        <w:tc>
          <w:tcPr>
            <w:tcW w:w="303" w:type="dxa"/>
          </w:tcPr>
          <w:p w14:paraId="655F132D" w14:textId="77777777" w:rsidR="00405F0A" w:rsidRPr="00735EEE" w:rsidRDefault="00405F0A" w:rsidP="00745AB1"/>
        </w:tc>
        <w:sdt>
          <w:sdtPr>
            <w:id w:val="-138593705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B6F851C" w14:textId="77777777" w:rsidR="00405F0A" w:rsidRPr="00735EEE" w:rsidRDefault="00405F0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50523BE4" w14:textId="7E4B0C66" w:rsidR="00405F0A" w:rsidRDefault="006D221E" w:rsidP="00745AB1">
            <w:pPr>
              <w:tabs>
                <w:tab w:val="left" w:pos="921"/>
              </w:tabs>
            </w:pPr>
            <w:r>
              <w:t>Espacios de planeación curricular entre pares, para implementar prácticas innovadoras en los currículos.</w:t>
            </w:r>
          </w:p>
        </w:tc>
      </w:tr>
      <w:tr w:rsidR="00405F0A" w:rsidRPr="00735EEE" w14:paraId="1EAB2A07" w14:textId="77777777" w:rsidTr="00B041EE">
        <w:tc>
          <w:tcPr>
            <w:tcW w:w="303" w:type="dxa"/>
          </w:tcPr>
          <w:p w14:paraId="43D4F78E" w14:textId="77777777" w:rsidR="00405F0A" w:rsidRPr="00735EEE" w:rsidRDefault="00405F0A" w:rsidP="00745AB1"/>
        </w:tc>
        <w:sdt>
          <w:sdtPr>
            <w:id w:val="47780419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C29EB1C" w14:textId="77777777" w:rsidR="00405F0A" w:rsidRPr="00735EEE" w:rsidRDefault="00405F0A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4F2D79EC" w14:textId="0C204C51" w:rsidR="00405F0A" w:rsidRDefault="006D221E" w:rsidP="00745AB1">
            <w:r>
              <w:t>Capacitación entre maestros.</w:t>
            </w:r>
          </w:p>
        </w:tc>
      </w:tr>
      <w:tr w:rsidR="00405F0A" w:rsidRPr="00735EEE" w14:paraId="3A31D2ED" w14:textId="77777777" w:rsidTr="005D0586">
        <w:tc>
          <w:tcPr>
            <w:tcW w:w="303" w:type="dxa"/>
          </w:tcPr>
          <w:p w14:paraId="5D637264" w14:textId="77777777" w:rsidR="00405F0A" w:rsidRPr="00735EEE" w:rsidRDefault="00405F0A" w:rsidP="00745AB1"/>
        </w:tc>
        <w:sdt>
          <w:sdtPr>
            <w:id w:val="-13006009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B284FD4" w14:textId="77777777" w:rsidR="00405F0A" w:rsidRPr="00735EEE" w:rsidRDefault="00405F0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1540" w:type="dxa"/>
            <w:tcBorders>
              <w:right w:val="single" w:sz="4" w:space="0" w:color="D9D9D9"/>
            </w:tcBorders>
          </w:tcPr>
          <w:p w14:paraId="648B4843" w14:textId="77777777" w:rsidR="00405F0A" w:rsidRDefault="00405F0A" w:rsidP="00745AB1">
            <w:r>
              <w:t>Otra, ¿cuál?</w:t>
            </w:r>
          </w:p>
        </w:tc>
        <w:sdt>
          <w:sdtPr>
            <w:id w:val="-4238782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376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</w:tcPr>
              <w:p w14:paraId="4E6020C9" w14:textId="35FB2B8F" w:rsidR="00405F0A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D9D9D9"/>
            </w:tcBorders>
          </w:tcPr>
          <w:p w14:paraId="58D68ED1" w14:textId="77777777" w:rsidR="00405F0A" w:rsidRDefault="00405F0A" w:rsidP="00745AB1"/>
        </w:tc>
      </w:tr>
      <w:tr w:rsidR="00405F0A" w:rsidRPr="00735EEE" w14:paraId="104A0337" w14:textId="77777777" w:rsidTr="00B041EE">
        <w:tc>
          <w:tcPr>
            <w:tcW w:w="303" w:type="dxa"/>
          </w:tcPr>
          <w:p w14:paraId="24759043" w14:textId="77777777" w:rsidR="00405F0A" w:rsidRPr="00735EEE" w:rsidRDefault="00405F0A" w:rsidP="00745AB1"/>
        </w:tc>
        <w:sdt>
          <w:sdtPr>
            <w:id w:val="-134400614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D2C1CBA" w14:textId="77777777" w:rsidR="00405F0A" w:rsidRPr="00735EEE" w:rsidRDefault="00405F0A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3056E2DD" w14:textId="77777777" w:rsidR="00405F0A" w:rsidRDefault="00405F0A" w:rsidP="00745AB1">
            <w:r>
              <w:t>Ninguna</w:t>
            </w:r>
          </w:p>
        </w:tc>
      </w:tr>
    </w:tbl>
    <w:p w14:paraId="6C34010C" w14:textId="77777777" w:rsidR="00405F0A" w:rsidRDefault="00405F0A" w:rsidP="00405F0A">
      <w:pPr>
        <w:rPr>
          <w:lang w:val="es-CO"/>
        </w:rPr>
      </w:pPr>
    </w:p>
    <w:p w14:paraId="25B80BBB" w14:textId="1F8B6635" w:rsidR="00405F0A" w:rsidRDefault="006D221E" w:rsidP="006D221E">
      <w:pPr>
        <w:pStyle w:val="Prrafodelista"/>
        <w:numPr>
          <w:ilvl w:val="1"/>
          <w:numId w:val="3"/>
        </w:numPr>
        <w:rPr>
          <w:lang w:val="es-CO"/>
        </w:rPr>
      </w:pPr>
      <w:r w:rsidRPr="006D221E">
        <w:rPr>
          <w:lang w:val="es-CO"/>
        </w:rPr>
        <w:t>Seleccione del siguiente listado los recursos de</w:t>
      </w:r>
      <w:r>
        <w:rPr>
          <w:lang w:val="es-CO"/>
        </w:rPr>
        <w:t xml:space="preserve"> </w:t>
      </w:r>
      <w:r w:rsidRPr="006D221E">
        <w:rPr>
          <w:lang w:val="es-CO"/>
        </w:rPr>
        <w:t>participación y convivencia escolar con los que cuenta la sede educativa</w:t>
      </w:r>
      <w:r>
        <w:rPr>
          <w:lang w:val="es-CO"/>
        </w:rPr>
        <w:t>:</w:t>
      </w:r>
    </w:p>
    <w:p w14:paraId="4B59DAC0" w14:textId="77777777" w:rsidR="006D221E" w:rsidRDefault="006D221E" w:rsidP="006D221E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3"/>
        <w:gridCol w:w="423"/>
        <w:gridCol w:w="1542"/>
        <w:gridCol w:w="6383"/>
        <w:gridCol w:w="569"/>
      </w:tblGrid>
      <w:tr w:rsidR="006D221E" w:rsidRPr="00735EEE" w14:paraId="38C74041" w14:textId="77777777" w:rsidTr="00B041EE">
        <w:tc>
          <w:tcPr>
            <w:tcW w:w="303" w:type="dxa"/>
          </w:tcPr>
          <w:p w14:paraId="2387857D" w14:textId="77777777" w:rsidR="006D221E" w:rsidRPr="00735EEE" w:rsidRDefault="006D221E" w:rsidP="00745AB1"/>
        </w:tc>
        <w:sdt>
          <w:sdtPr>
            <w:id w:val="-175550230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118CF8C" w14:textId="77777777" w:rsidR="006D221E" w:rsidRPr="00735EEE" w:rsidRDefault="006D221E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4FDEFE1B" w14:textId="5F7A7DE1" w:rsidR="006D221E" w:rsidRPr="00735EEE" w:rsidRDefault="00275E51" w:rsidP="00745AB1">
            <w:r>
              <w:t>Elecciones de gobierno escolar</w:t>
            </w:r>
          </w:p>
        </w:tc>
      </w:tr>
      <w:tr w:rsidR="006D221E" w:rsidRPr="00735EEE" w14:paraId="140615B3" w14:textId="77777777" w:rsidTr="00B041EE">
        <w:tc>
          <w:tcPr>
            <w:tcW w:w="303" w:type="dxa"/>
          </w:tcPr>
          <w:p w14:paraId="4EF8CD69" w14:textId="77777777" w:rsidR="006D221E" w:rsidRPr="00735EEE" w:rsidRDefault="006D221E" w:rsidP="00745AB1"/>
        </w:tc>
        <w:sdt>
          <w:sdtPr>
            <w:id w:val="-40052061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9ED2025" w14:textId="77777777" w:rsidR="006D221E" w:rsidRPr="00735EEE" w:rsidRDefault="006D221E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58F6ED9A" w14:textId="5D518045" w:rsidR="006D221E" w:rsidRDefault="00275E51" w:rsidP="00745AB1">
            <w:r>
              <w:t>Consejo de padres</w:t>
            </w:r>
          </w:p>
        </w:tc>
      </w:tr>
      <w:tr w:rsidR="006D221E" w:rsidRPr="00735EEE" w14:paraId="22A2223A" w14:textId="77777777" w:rsidTr="00B041EE">
        <w:tc>
          <w:tcPr>
            <w:tcW w:w="303" w:type="dxa"/>
          </w:tcPr>
          <w:p w14:paraId="487B24F5" w14:textId="77777777" w:rsidR="006D221E" w:rsidRPr="00735EEE" w:rsidRDefault="006D221E" w:rsidP="00745AB1"/>
        </w:tc>
        <w:sdt>
          <w:sdtPr>
            <w:id w:val="9882034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74595EF" w14:textId="77777777" w:rsidR="006D221E" w:rsidRPr="00735EEE" w:rsidRDefault="006D221E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0395BDE1" w14:textId="5E25E09F" w:rsidR="006D221E" w:rsidRDefault="00275E51" w:rsidP="00745AB1">
            <w:r>
              <w:t>Consejo académico</w:t>
            </w:r>
          </w:p>
        </w:tc>
      </w:tr>
      <w:tr w:rsidR="006D221E" w:rsidRPr="00735EEE" w14:paraId="3EA6429A" w14:textId="77777777" w:rsidTr="00B041EE">
        <w:tc>
          <w:tcPr>
            <w:tcW w:w="303" w:type="dxa"/>
          </w:tcPr>
          <w:p w14:paraId="4107DB78" w14:textId="77777777" w:rsidR="006D221E" w:rsidRPr="00735EEE" w:rsidRDefault="006D221E" w:rsidP="00745AB1"/>
        </w:tc>
        <w:sdt>
          <w:sdtPr>
            <w:id w:val="-20224659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57B609C" w14:textId="77777777" w:rsidR="006D221E" w:rsidRPr="00735EEE" w:rsidRDefault="006D221E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49362E97" w14:textId="0C6BE9B6" w:rsidR="006D221E" w:rsidRDefault="00275E51" w:rsidP="00275E51">
            <w:pPr>
              <w:tabs>
                <w:tab w:val="left" w:pos="1139"/>
              </w:tabs>
            </w:pPr>
            <w:r>
              <w:t>Consejo directivo</w:t>
            </w:r>
          </w:p>
        </w:tc>
      </w:tr>
      <w:tr w:rsidR="006D221E" w:rsidRPr="00735EEE" w14:paraId="7302BF48" w14:textId="77777777" w:rsidTr="00B041EE">
        <w:tc>
          <w:tcPr>
            <w:tcW w:w="303" w:type="dxa"/>
          </w:tcPr>
          <w:p w14:paraId="0B55EF6E" w14:textId="77777777" w:rsidR="006D221E" w:rsidRPr="00735EEE" w:rsidRDefault="006D221E" w:rsidP="00745AB1"/>
        </w:tc>
        <w:sdt>
          <w:sdtPr>
            <w:id w:val="174390838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ACF0E7F" w14:textId="77777777" w:rsidR="006D221E" w:rsidRPr="00735EEE" w:rsidRDefault="006D221E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746C1F89" w14:textId="58A52DDD" w:rsidR="006D221E" w:rsidRDefault="00275E51" w:rsidP="00745AB1">
            <w:r>
              <w:t>Asamblea de padres de familia</w:t>
            </w:r>
          </w:p>
        </w:tc>
      </w:tr>
      <w:tr w:rsidR="006D221E" w:rsidRPr="00735EEE" w14:paraId="4075AF83" w14:textId="77777777" w:rsidTr="00B041EE">
        <w:tc>
          <w:tcPr>
            <w:tcW w:w="303" w:type="dxa"/>
          </w:tcPr>
          <w:p w14:paraId="4B711861" w14:textId="77777777" w:rsidR="006D221E" w:rsidRPr="00735EEE" w:rsidRDefault="006D221E" w:rsidP="00745AB1"/>
        </w:tc>
        <w:sdt>
          <w:sdtPr>
            <w:id w:val="16197167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CC11861" w14:textId="77777777" w:rsidR="006D221E" w:rsidRPr="00735EEE" w:rsidRDefault="006D221E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26D12498" w14:textId="6058BB4E" w:rsidR="006D221E" w:rsidRDefault="00275E51" w:rsidP="00745AB1">
            <w:r>
              <w:t>Consejo estudiantil</w:t>
            </w:r>
          </w:p>
        </w:tc>
      </w:tr>
      <w:tr w:rsidR="006D221E" w:rsidRPr="00735EEE" w14:paraId="432AC782" w14:textId="77777777" w:rsidTr="00B041EE">
        <w:tc>
          <w:tcPr>
            <w:tcW w:w="303" w:type="dxa"/>
          </w:tcPr>
          <w:p w14:paraId="7DDB1BB0" w14:textId="77777777" w:rsidR="006D221E" w:rsidRPr="00735EEE" w:rsidRDefault="006D221E" w:rsidP="00745AB1"/>
        </w:tc>
        <w:sdt>
          <w:sdtPr>
            <w:id w:val="-6347242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9C22CBE" w14:textId="77777777" w:rsidR="006D221E" w:rsidRPr="00735EEE" w:rsidRDefault="006D221E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093B4DF8" w14:textId="51C9B0B5" w:rsidR="006D221E" w:rsidRDefault="00275E51" w:rsidP="00745AB1">
            <w:r>
              <w:t>Personería estudiantil</w:t>
            </w:r>
          </w:p>
        </w:tc>
      </w:tr>
      <w:tr w:rsidR="006D221E" w:rsidRPr="00735EEE" w14:paraId="499920BA" w14:textId="77777777" w:rsidTr="00B041EE">
        <w:tc>
          <w:tcPr>
            <w:tcW w:w="303" w:type="dxa"/>
          </w:tcPr>
          <w:p w14:paraId="5B34AAB4" w14:textId="77777777" w:rsidR="006D221E" w:rsidRPr="00735EEE" w:rsidRDefault="006D221E" w:rsidP="00745AB1"/>
        </w:tc>
        <w:sdt>
          <w:sdtPr>
            <w:id w:val="46739429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E85AB7D" w14:textId="77777777" w:rsidR="006D221E" w:rsidRPr="00735EEE" w:rsidRDefault="006D221E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391083B2" w14:textId="381ECAF7" w:rsidR="006D221E" w:rsidRDefault="00275E51" w:rsidP="00745AB1">
            <w:r>
              <w:t>Comité de convivencia</w:t>
            </w:r>
          </w:p>
        </w:tc>
      </w:tr>
      <w:tr w:rsidR="006D221E" w:rsidRPr="00735EEE" w14:paraId="006573E8" w14:textId="77777777" w:rsidTr="005D0586">
        <w:tc>
          <w:tcPr>
            <w:tcW w:w="303" w:type="dxa"/>
          </w:tcPr>
          <w:p w14:paraId="2EE8FD50" w14:textId="77777777" w:rsidR="006D221E" w:rsidRPr="00735EEE" w:rsidRDefault="006D221E" w:rsidP="00745AB1"/>
        </w:tc>
        <w:sdt>
          <w:sdtPr>
            <w:id w:val="202235419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B4AA261" w14:textId="77777777" w:rsidR="006D221E" w:rsidRPr="00735EEE" w:rsidRDefault="006D221E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1540" w:type="dxa"/>
            <w:tcBorders>
              <w:right w:val="single" w:sz="4" w:space="0" w:color="D9D9D9"/>
            </w:tcBorders>
          </w:tcPr>
          <w:p w14:paraId="3944458C" w14:textId="77777777" w:rsidR="006D221E" w:rsidRDefault="006D221E" w:rsidP="00745AB1">
            <w:r>
              <w:t>Otra, ¿cuál?</w:t>
            </w:r>
          </w:p>
        </w:tc>
        <w:sdt>
          <w:sdtPr>
            <w:id w:val="5700859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376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</w:tcPr>
              <w:p w14:paraId="0B2CCB54" w14:textId="31F7AFA7" w:rsidR="006D221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D9D9D9"/>
            </w:tcBorders>
          </w:tcPr>
          <w:p w14:paraId="50810339" w14:textId="77777777" w:rsidR="006D221E" w:rsidRDefault="006D221E" w:rsidP="00745AB1"/>
        </w:tc>
      </w:tr>
      <w:tr w:rsidR="006D221E" w:rsidRPr="00735EEE" w14:paraId="7D759786" w14:textId="77777777" w:rsidTr="00B041EE">
        <w:tc>
          <w:tcPr>
            <w:tcW w:w="303" w:type="dxa"/>
          </w:tcPr>
          <w:p w14:paraId="4F1C48B9" w14:textId="77777777" w:rsidR="006D221E" w:rsidRPr="00735EEE" w:rsidRDefault="006D221E" w:rsidP="00745AB1"/>
        </w:tc>
        <w:sdt>
          <w:sdtPr>
            <w:id w:val="-7995327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B1EB8F4" w14:textId="77777777" w:rsidR="006D221E" w:rsidRPr="00735EEE" w:rsidRDefault="006D221E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34AA1F0A" w14:textId="77777777" w:rsidR="006D221E" w:rsidRDefault="006D221E" w:rsidP="00745AB1">
            <w:r>
              <w:t>Ninguna</w:t>
            </w:r>
          </w:p>
        </w:tc>
      </w:tr>
    </w:tbl>
    <w:p w14:paraId="63E38750" w14:textId="77777777" w:rsidR="006D221E" w:rsidRPr="006D221E" w:rsidRDefault="006D221E" w:rsidP="006D221E">
      <w:pPr>
        <w:rPr>
          <w:lang w:val="es-CO"/>
        </w:rPr>
      </w:pPr>
    </w:p>
    <w:p w14:paraId="6F3E492D" w14:textId="643BC3B8" w:rsidR="00405F0A" w:rsidRDefault="008000F4" w:rsidP="008000F4">
      <w:pPr>
        <w:pStyle w:val="Prrafodelista"/>
        <w:numPr>
          <w:ilvl w:val="1"/>
          <w:numId w:val="3"/>
        </w:numPr>
        <w:rPr>
          <w:lang w:val="es-CO"/>
        </w:rPr>
      </w:pPr>
      <w:r w:rsidRPr="008000F4">
        <w:rPr>
          <w:lang w:val="es-CO"/>
        </w:rPr>
        <w:t>¿La sede educativa cuenta con espacios de</w:t>
      </w:r>
      <w:r>
        <w:rPr>
          <w:lang w:val="es-CO"/>
        </w:rPr>
        <w:t xml:space="preserve"> </w:t>
      </w:r>
      <w:r w:rsidRPr="008000F4">
        <w:rPr>
          <w:lang w:val="es-CO"/>
        </w:rPr>
        <w:t>acompañamiento (virtuales o presenciales) a las familias de los estudiantes?</w:t>
      </w:r>
    </w:p>
    <w:p w14:paraId="5B6CE138" w14:textId="77777777" w:rsidR="008000F4" w:rsidRDefault="008000F4" w:rsidP="008000F4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8000F4" w:rsidRPr="00735EEE" w14:paraId="708F9E94" w14:textId="77777777" w:rsidTr="00745AB1">
        <w:tc>
          <w:tcPr>
            <w:tcW w:w="304" w:type="dxa"/>
          </w:tcPr>
          <w:p w14:paraId="4467F25F" w14:textId="77777777" w:rsidR="008000F4" w:rsidRPr="00735EEE" w:rsidRDefault="008000F4" w:rsidP="00745AB1"/>
        </w:tc>
        <w:sdt>
          <w:sdtPr>
            <w:id w:val="-15638612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2CA0F7C" w14:textId="77777777" w:rsidR="008000F4" w:rsidRPr="00735EEE" w:rsidRDefault="008000F4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7CC0F43D" w14:textId="77777777" w:rsidR="008000F4" w:rsidRPr="00735EEE" w:rsidRDefault="008000F4" w:rsidP="00745AB1">
            <w:r>
              <w:t>Sí</w:t>
            </w:r>
          </w:p>
        </w:tc>
        <w:sdt>
          <w:sdtPr>
            <w:id w:val="-38896195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1166D374" w14:textId="77777777" w:rsidR="008000F4" w:rsidRPr="00735EEE" w:rsidRDefault="008000F4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30CAD665" w14:textId="77777777" w:rsidR="008000F4" w:rsidRPr="00735EEE" w:rsidRDefault="008000F4" w:rsidP="00745AB1">
            <w:r>
              <w:t>No</w:t>
            </w:r>
          </w:p>
        </w:tc>
      </w:tr>
    </w:tbl>
    <w:p w14:paraId="7B2EE71C" w14:textId="77777777" w:rsidR="008000F4" w:rsidRDefault="008000F4" w:rsidP="008000F4">
      <w:pPr>
        <w:rPr>
          <w:lang w:val="es-CO"/>
        </w:rPr>
      </w:pPr>
    </w:p>
    <w:p w14:paraId="32DED1B7" w14:textId="77777777" w:rsidR="004026B5" w:rsidRDefault="004026B5" w:rsidP="008000F4">
      <w:pPr>
        <w:rPr>
          <w:lang w:val="es-CO"/>
        </w:rPr>
      </w:pPr>
    </w:p>
    <w:p w14:paraId="52ACA7D0" w14:textId="4E0AAACC" w:rsidR="008000F4" w:rsidRDefault="005E754E" w:rsidP="008000F4">
      <w:pPr>
        <w:pStyle w:val="Prrafodelista"/>
        <w:numPr>
          <w:ilvl w:val="2"/>
          <w:numId w:val="3"/>
        </w:numPr>
        <w:rPr>
          <w:lang w:val="es-CO"/>
        </w:rPr>
      </w:pPr>
      <w:r>
        <w:rPr>
          <w:lang w:val="es-CO"/>
        </w:rPr>
        <w:lastRenderedPageBreak/>
        <w:t>(si respondió “Sí” a la pregunta 4.1</w:t>
      </w:r>
      <w:r w:rsidR="00CD5C7C">
        <w:rPr>
          <w:lang w:val="es-CO"/>
        </w:rPr>
        <w:t>0</w:t>
      </w:r>
      <w:r>
        <w:rPr>
          <w:lang w:val="es-CO"/>
        </w:rPr>
        <w:t xml:space="preserve">. diligencie esta respuesta, en caso contrario pase a la pregunta </w:t>
      </w:r>
      <w:r w:rsidR="005D0586">
        <w:rPr>
          <w:lang w:val="es-CO"/>
        </w:rPr>
        <w:t>4.1</w:t>
      </w:r>
      <w:r w:rsidR="00CD5C7C">
        <w:rPr>
          <w:lang w:val="es-CO"/>
        </w:rPr>
        <w:t>1</w:t>
      </w:r>
      <w:r w:rsidR="005D0586">
        <w:rPr>
          <w:lang w:val="es-CO"/>
        </w:rPr>
        <w:t>.)</w:t>
      </w:r>
      <w:r w:rsidR="005D0586" w:rsidRPr="008000F4">
        <w:rPr>
          <w:lang w:val="es-CO"/>
        </w:rPr>
        <w:t xml:space="preserve"> ¿</w:t>
      </w:r>
      <w:r w:rsidR="008000F4" w:rsidRPr="008000F4">
        <w:rPr>
          <w:lang w:val="es-CO"/>
        </w:rPr>
        <w:t>Cuáles son estos espacios? En caso de no contar con</w:t>
      </w:r>
      <w:r w:rsidR="008000F4">
        <w:rPr>
          <w:lang w:val="es-CO"/>
        </w:rPr>
        <w:t xml:space="preserve"> </w:t>
      </w:r>
      <w:r w:rsidR="008000F4" w:rsidRPr="008000F4">
        <w:rPr>
          <w:lang w:val="es-CO"/>
        </w:rPr>
        <w:t>más de un espacio por favor digite NA</w:t>
      </w:r>
    </w:p>
    <w:p w14:paraId="102D2AA6" w14:textId="77777777" w:rsidR="008000F4" w:rsidRDefault="008000F4" w:rsidP="008000F4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8000F4" w:rsidRPr="00735EEE" w14:paraId="4F9E4903" w14:textId="77777777" w:rsidTr="00745AB1">
        <w:sdt>
          <w:sdtPr>
            <w:id w:val="21059996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2FC9ED02" w14:textId="59A6FB4E" w:rsidR="008000F4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7096433C" w14:textId="0970DEE1" w:rsidR="008000F4" w:rsidRPr="00735EEE" w:rsidRDefault="008000F4" w:rsidP="00745AB1">
            <w:r>
              <w:t xml:space="preserve"> Espacio 1</w:t>
            </w:r>
          </w:p>
        </w:tc>
      </w:tr>
    </w:tbl>
    <w:p w14:paraId="0663C771" w14:textId="77777777" w:rsidR="008000F4" w:rsidRDefault="008000F4" w:rsidP="008000F4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8000F4" w:rsidRPr="00735EEE" w14:paraId="539068DC" w14:textId="77777777" w:rsidTr="00745AB1">
        <w:sdt>
          <w:sdtPr>
            <w:id w:val="115026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3CE6FB3D" w14:textId="22B132E6" w:rsidR="008000F4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04412E0D" w14:textId="608B051B" w:rsidR="008000F4" w:rsidRPr="00735EEE" w:rsidRDefault="008000F4" w:rsidP="00745AB1">
            <w:r>
              <w:t xml:space="preserve"> Espacio 2</w:t>
            </w:r>
          </w:p>
        </w:tc>
      </w:tr>
    </w:tbl>
    <w:p w14:paraId="6613AC57" w14:textId="77777777" w:rsidR="008000F4" w:rsidRDefault="008000F4" w:rsidP="008000F4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8000F4" w:rsidRPr="00735EEE" w14:paraId="365646B2" w14:textId="77777777" w:rsidTr="00745AB1">
        <w:sdt>
          <w:sdtPr>
            <w:id w:val="-16719347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1BC77F71" w14:textId="5DD9FB08" w:rsidR="008000F4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4F70D2DD" w14:textId="7BB22AC2" w:rsidR="008000F4" w:rsidRPr="00735EEE" w:rsidRDefault="008000F4" w:rsidP="00745AB1">
            <w:r>
              <w:t xml:space="preserve"> Espacio 3</w:t>
            </w:r>
          </w:p>
        </w:tc>
      </w:tr>
    </w:tbl>
    <w:p w14:paraId="26E2EF69" w14:textId="77777777" w:rsidR="008000F4" w:rsidRDefault="008000F4" w:rsidP="008000F4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8000F4" w:rsidRPr="00735EEE" w14:paraId="19AE7C69" w14:textId="77777777" w:rsidTr="00745AB1">
        <w:sdt>
          <w:sdtPr>
            <w:id w:val="18688724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6B075354" w14:textId="1660913E" w:rsidR="008000F4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1314A299" w14:textId="00AF7B55" w:rsidR="008000F4" w:rsidRPr="00735EEE" w:rsidRDefault="008000F4" w:rsidP="00745AB1">
            <w:r>
              <w:t xml:space="preserve"> Espacio 4</w:t>
            </w:r>
          </w:p>
        </w:tc>
      </w:tr>
    </w:tbl>
    <w:p w14:paraId="55E77DCB" w14:textId="77777777" w:rsidR="008000F4" w:rsidRDefault="008000F4" w:rsidP="008000F4">
      <w:pPr>
        <w:tabs>
          <w:tab w:val="left" w:pos="1088"/>
        </w:tabs>
        <w:rPr>
          <w:lang w:val="es-CO"/>
        </w:rPr>
      </w:pPr>
    </w:p>
    <w:p w14:paraId="5A62824A" w14:textId="1F98E6BD" w:rsidR="008000F4" w:rsidRPr="008000F4" w:rsidRDefault="008000F4" w:rsidP="008000F4">
      <w:pPr>
        <w:pStyle w:val="Prrafodelista"/>
        <w:numPr>
          <w:ilvl w:val="1"/>
          <w:numId w:val="3"/>
        </w:numPr>
        <w:rPr>
          <w:lang w:val="es-CO"/>
        </w:rPr>
      </w:pPr>
      <w:r w:rsidRPr="008000F4">
        <w:rPr>
          <w:lang w:val="es-CO"/>
        </w:rPr>
        <w:t>¿En qué actividades relacionadas con el uso de tecnologías digitales o innovación educativa participan las familias de los estudiantes?</w:t>
      </w:r>
    </w:p>
    <w:p w14:paraId="3B71DE01" w14:textId="77777777" w:rsidR="008000F4" w:rsidRDefault="008000F4" w:rsidP="008000F4">
      <w:pPr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3"/>
        <w:gridCol w:w="423"/>
        <w:gridCol w:w="1542"/>
        <w:gridCol w:w="6383"/>
        <w:gridCol w:w="569"/>
      </w:tblGrid>
      <w:tr w:rsidR="008000F4" w:rsidRPr="00735EEE" w14:paraId="43C0C712" w14:textId="77777777" w:rsidTr="00B041EE">
        <w:tc>
          <w:tcPr>
            <w:tcW w:w="303" w:type="dxa"/>
          </w:tcPr>
          <w:p w14:paraId="462DF31F" w14:textId="77777777" w:rsidR="008000F4" w:rsidRPr="00735EEE" w:rsidRDefault="008000F4" w:rsidP="00745AB1"/>
        </w:tc>
        <w:sdt>
          <w:sdtPr>
            <w:id w:val="-982579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BD4D2B0" w14:textId="77777777" w:rsidR="008000F4" w:rsidRPr="00735EEE" w:rsidRDefault="008000F4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5EA38F64" w14:textId="10AADF0F" w:rsidR="008000F4" w:rsidRPr="00735EEE" w:rsidRDefault="008000F4" w:rsidP="00745AB1">
            <w:r>
              <w:t>Formación en el desarrollo de capacidades y habilidades personales</w:t>
            </w:r>
          </w:p>
        </w:tc>
      </w:tr>
      <w:tr w:rsidR="008000F4" w:rsidRPr="00735EEE" w14:paraId="0AF1497A" w14:textId="77777777" w:rsidTr="00B041EE">
        <w:tc>
          <w:tcPr>
            <w:tcW w:w="303" w:type="dxa"/>
          </w:tcPr>
          <w:p w14:paraId="55A1CBEA" w14:textId="77777777" w:rsidR="008000F4" w:rsidRPr="00735EEE" w:rsidRDefault="008000F4" w:rsidP="00745AB1"/>
        </w:tc>
        <w:sdt>
          <w:sdtPr>
            <w:id w:val="-213030207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B18A9B3" w14:textId="77777777" w:rsidR="008000F4" w:rsidRPr="00735EEE" w:rsidRDefault="008000F4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3C32FBC3" w14:textId="1B888B9C" w:rsidR="008000F4" w:rsidRDefault="008000F4" w:rsidP="00745AB1">
            <w:r>
              <w:t>Acompañamiento y orientación en el desarrollo de tareas de sus hijos</w:t>
            </w:r>
          </w:p>
        </w:tc>
      </w:tr>
      <w:tr w:rsidR="008000F4" w:rsidRPr="00735EEE" w14:paraId="2ECF6E21" w14:textId="77777777" w:rsidTr="00B041EE">
        <w:tc>
          <w:tcPr>
            <w:tcW w:w="303" w:type="dxa"/>
          </w:tcPr>
          <w:p w14:paraId="659C746E" w14:textId="77777777" w:rsidR="008000F4" w:rsidRPr="00735EEE" w:rsidRDefault="008000F4" w:rsidP="00745AB1"/>
        </w:tc>
        <w:sdt>
          <w:sdtPr>
            <w:id w:val="14646198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E2B991F" w14:textId="77777777" w:rsidR="008000F4" w:rsidRPr="00735EEE" w:rsidRDefault="008000F4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299E0917" w14:textId="454C4AEF" w:rsidR="008000F4" w:rsidRDefault="008000F4" w:rsidP="00745AB1">
            <w:r>
              <w:t>Comunicación e interacción con los docentes y el establecimiento educativo</w:t>
            </w:r>
          </w:p>
        </w:tc>
      </w:tr>
      <w:tr w:rsidR="008000F4" w:rsidRPr="00735EEE" w14:paraId="2C6B3DD4" w14:textId="77777777" w:rsidTr="00B041EE">
        <w:tc>
          <w:tcPr>
            <w:tcW w:w="303" w:type="dxa"/>
          </w:tcPr>
          <w:p w14:paraId="66C0B95C" w14:textId="77777777" w:rsidR="008000F4" w:rsidRPr="00735EEE" w:rsidRDefault="008000F4" w:rsidP="00745AB1"/>
        </w:tc>
        <w:sdt>
          <w:sdtPr>
            <w:id w:val="-40599365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0A93E24E" w14:textId="77777777" w:rsidR="008000F4" w:rsidRPr="00735EEE" w:rsidRDefault="008000F4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665D82AE" w14:textId="5C4C6AEF" w:rsidR="008000F4" w:rsidRDefault="008000F4" w:rsidP="00745AB1">
            <w:pPr>
              <w:tabs>
                <w:tab w:val="left" w:pos="921"/>
              </w:tabs>
            </w:pPr>
            <w:r>
              <w:t>Motivación para el aprendizaje de sus hijos</w:t>
            </w:r>
          </w:p>
        </w:tc>
      </w:tr>
      <w:tr w:rsidR="008000F4" w:rsidRPr="00735EEE" w14:paraId="037F8C4F" w14:textId="77777777" w:rsidTr="005D0586">
        <w:tc>
          <w:tcPr>
            <w:tcW w:w="303" w:type="dxa"/>
          </w:tcPr>
          <w:p w14:paraId="062F48CF" w14:textId="77777777" w:rsidR="008000F4" w:rsidRPr="00735EEE" w:rsidRDefault="008000F4" w:rsidP="00745AB1"/>
        </w:tc>
        <w:sdt>
          <w:sdtPr>
            <w:id w:val="6088627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F08E3D2" w14:textId="77777777" w:rsidR="008000F4" w:rsidRPr="00735EEE" w:rsidRDefault="008000F4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1540" w:type="dxa"/>
            <w:tcBorders>
              <w:right w:val="single" w:sz="4" w:space="0" w:color="D9D9D9"/>
            </w:tcBorders>
          </w:tcPr>
          <w:p w14:paraId="7318D916" w14:textId="77777777" w:rsidR="008000F4" w:rsidRDefault="008000F4" w:rsidP="00745AB1">
            <w:r>
              <w:t>Otra, ¿cuál?</w:t>
            </w:r>
          </w:p>
        </w:tc>
        <w:sdt>
          <w:sdtPr>
            <w:id w:val="-12576682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376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</w:tcPr>
              <w:p w14:paraId="1B4D0D1E" w14:textId="68B5F03C" w:rsidR="008000F4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D9D9D9"/>
            </w:tcBorders>
          </w:tcPr>
          <w:p w14:paraId="75FCEF91" w14:textId="77777777" w:rsidR="008000F4" w:rsidRDefault="008000F4" w:rsidP="00745AB1"/>
        </w:tc>
      </w:tr>
      <w:tr w:rsidR="008000F4" w:rsidRPr="00735EEE" w14:paraId="0D93A020" w14:textId="77777777" w:rsidTr="00B041EE">
        <w:tc>
          <w:tcPr>
            <w:tcW w:w="303" w:type="dxa"/>
          </w:tcPr>
          <w:p w14:paraId="4F366546" w14:textId="77777777" w:rsidR="008000F4" w:rsidRPr="00735EEE" w:rsidRDefault="008000F4" w:rsidP="00745AB1"/>
        </w:tc>
        <w:sdt>
          <w:sdtPr>
            <w:id w:val="125894152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74D81F92" w14:textId="77777777" w:rsidR="008000F4" w:rsidRPr="00735EEE" w:rsidRDefault="008000F4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22400885" w14:textId="77777777" w:rsidR="008000F4" w:rsidRDefault="008000F4" w:rsidP="00745AB1">
            <w:r>
              <w:t>Ninguna</w:t>
            </w:r>
          </w:p>
        </w:tc>
      </w:tr>
    </w:tbl>
    <w:p w14:paraId="4165401F" w14:textId="77777777" w:rsidR="00CD5C7C" w:rsidRDefault="00CD5C7C" w:rsidP="00CD5C7C">
      <w:pPr>
        <w:pStyle w:val="Prrafodelista"/>
        <w:rPr>
          <w:lang w:val="es-CO"/>
        </w:rPr>
      </w:pPr>
    </w:p>
    <w:p w14:paraId="56D9D024" w14:textId="31CDDB5D" w:rsidR="008000F4" w:rsidRPr="008000F4" w:rsidRDefault="008000F4" w:rsidP="008000F4">
      <w:pPr>
        <w:pStyle w:val="Prrafodelista"/>
        <w:numPr>
          <w:ilvl w:val="1"/>
          <w:numId w:val="3"/>
        </w:numPr>
        <w:rPr>
          <w:lang w:val="es-CO"/>
        </w:rPr>
      </w:pPr>
      <w:r w:rsidRPr="008000F4">
        <w:rPr>
          <w:lang w:val="es-CO"/>
        </w:rPr>
        <w:t>¿Existe una comunidad de práctica o de aprendizaje en</w:t>
      </w:r>
      <w:r>
        <w:rPr>
          <w:lang w:val="es-CO"/>
        </w:rPr>
        <w:t xml:space="preserve"> </w:t>
      </w:r>
      <w:r w:rsidRPr="008000F4">
        <w:rPr>
          <w:lang w:val="es-CO"/>
        </w:rPr>
        <w:t>su sede educativa, asociada a la creación y apropiación de innovación educativa y uso pedagógico de tecnologías digitales?</w:t>
      </w:r>
    </w:p>
    <w:p w14:paraId="28D5BAD7" w14:textId="26259CC8" w:rsidR="00405F0A" w:rsidRDefault="00405F0A" w:rsidP="008000F4">
      <w:pPr>
        <w:tabs>
          <w:tab w:val="left" w:pos="904"/>
        </w:tabs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8000F4" w:rsidRPr="00735EEE" w14:paraId="7EE96573" w14:textId="77777777" w:rsidTr="00745AB1">
        <w:tc>
          <w:tcPr>
            <w:tcW w:w="304" w:type="dxa"/>
          </w:tcPr>
          <w:p w14:paraId="7F7EA1FA" w14:textId="77777777" w:rsidR="008000F4" w:rsidRPr="00735EEE" w:rsidRDefault="008000F4" w:rsidP="00745AB1"/>
        </w:tc>
        <w:sdt>
          <w:sdtPr>
            <w:id w:val="8287203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3818E27D" w14:textId="77777777" w:rsidR="008000F4" w:rsidRPr="00735EEE" w:rsidRDefault="008000F4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2DB5BA31" w14:textId="77777777" w:rsidR="008000F4" w:rsidRPr="00735EEE" w:rsidRDefault="008000F4" w:rsidP="00745AB1">
            <w:r>
              <w:t>Sí</w:t>
            </w:r>
          </w:p>
        </w:tc>
        <w:sdt>
          <w:sdtPr>
            <w:id w:val="80088413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2FB4A90B" w14:textId="77777777" w:rsidR="008000F4" w:rsidRPr="00735EEE" w:rsidRDefault="008000F4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40C5CA29" w14:textId="77777777" w:rsidR="008000F4" w:rsidRPr="00735EEE" w:rsidRDefault="008000F4" w:rsidP="00745AB1">
            <w:r>
              <w:t>No</w:t>
            </w:r>
          </w:p>
        </w:tc>
      </w:tr>
    </w:tbl>
    <w:p w14:paraId="6BD65620" w14:textId="77777777" w:rsidR="008000F4" w:rsidRDefault="008000F4" w:rsidP="008000F4">
      <w:pPr>
        <w:tabs>
          <w:tab w:val="left" w:pos="904"/>
        </w:tabs>
        <w:rPr>
          <w:lang w:val="es-CO"/>
        </w:rPr>
      </w:pPr>
    </w:p>
    <w:p w14:paraId="4EBDD374" w14:textId="77777777" w:rsidR="00CD5C7C" w:rsidRDefault="00CD5C7C" w:rsidP="008000F4">
      <w:pPr>
        <w:tabs>
          <w:tab w:val="left" w:pos="904"/>
        </w:tabs>
        <w:rPr>
          <w:lang w:val="es-CO"/>
        </w:rPr>
      </w:pPr>
    </w:p>
    <w:p w14:paraId="782C21F6" w14:textId="1174023B" w:rsidR="008000F4" w:rsidRDefault="005E754E" w:rsidP="00CD5C7C">
      <w:pPr>
        <w:pStyle w:val="Prrafodelista"/>
        <w:numPr>
          <w:ilvl w:val="2"/>
          <w:numId w:val="3"/>
        </w:numPr>
        <w:tabs>
          <w:tab w:val="left" w:pos="904"/>
        </w:tabs>
        <w:rPr>
          <w:lang w:val="es-CO"/>
        </w:rPr>
      </w:pPr>
      <w:r>
        <w:rPr>
          <w:lang w:val="es-CO"/>
        </w:rPr>
        <w:lastRenderedPageBreak/>
        <w:t>(si respondió “Sí” a la pregunta 4.1</w:t>
      </w:r>
      <w:r w:rsidR="00CD5C7C">
        <w:rPr>
          <w:lang w:val="es-CO"/>
        </w:rPr>
        <w:t>2</w:t>
      </w:r>
      <w:r>
        <w:rPr>
          <w:lang w:val="es-CO"/>
        </w:rPr>
        <w:t>. diligencie esta respuesta, en caso contrario pase a la pregunta 4.1</w:t>
      </w:r>
      <w:r w:rsidR="00CD5C7C">
        <w:rPr>
          <w:lang w:val="es-CO"/>
        </w:rPr>
        <w:t>3</w:t>
      </w:r>
      <w:r>
        <w:rPr>
          <w:lang w:val="es-CO"/>
        </w:rPr>
        <w:t xml:space="preserve">.) </w:t>
      </w:r>
      <w:r w:rsidR="008000F4" w:rsidRPr="008000F4">
        <w:rPr>
          <w:lang w:val="es-CO"/>
        </w:rPr>
        <w:t>Seleccione del siguiente listado, cuáles estrategias ha</w:t>
      </w:r>
      <w:r w:rsidR="008000F4">
        <w:rPr>
          <w:lang w:val="es-CO"/>
        </w:rPr>
        <w:t xml:space="preserve"> </w:t>
      </w:r>
      <w:r w:rsidR="008000F4" w:rsidRPr="008000F4">
        <w:rPr>
          <w:lang w:val="es-CO"/>
        </w:rPr>
        <w:t xml:space="preserve">implementado la sede educativa para promover la </w:t>
      </w:r>
      <w:proofErr w:type="gramStart"/>
      <w:r w:rsidR="008000F4" w:rsidRPr="008000F4">
        <w:rPr>
          <w:lang w:val="es-CO"/>
        </w:rPr>
        <w:t>participación activa</w:t>
      </w:r>
      <w:proofErr w:type="gramEnd"/>
      <w:r w:rsidR="008000F4" w:rsidRPr="008000F4">
        <w:rPr>
          <w:lang w:val="es-CO"/>
        </w:rPr>
        <w:t xml:space="preserve"> de los docentes en las comunidades de práctica.</w:t>
      </w:r>
    </w:p>
    <w:p w14:paraId="7C422DFC" w14:textId="77777777" w:rsidR="00CD5C7C" w:rsidRPr="00CD5C7C" w:rsidRDefault="00CD5C7C" w:rsidP="00CD5C7C">
      <w:pPr>
        <w:tabs>
          <w:tab w:val="left" w:pos="904"/>
        </w:tabs>
        <w:rPr>
          <w:lang w:val="es-CO"/>
        </w:rPr>
      </w:pPr>
    </w:p>
    <w:tbl>
      <w:tblPr>
        <w:tblpPr w:leftFromText="141" w:rightFromText="141" w:vertAnchor="text" w:tblpY="1"/>
        <w:tblOverlap w:val="never"/>
        <w:tblW w:w="492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3"/>
        <w:gridCol w:w="423"/>
        <w:gridCol w:w="1542"/>
        <w:gridCol w:w="6383"/>
        <w:gridCol w:w="569"/>
      </w:tblGrid>
      <w:tr w:rsidR="008000F4" w:rsidRPr="00735EEE" w14:paraId="0FF00180" w14:textId="77777777" w:rsidTr="00B041EE">
        <w:tc>
          <w:tcPr>
            <w:tcW w:w="303" w:type="dxa"/>
          </w:tcPr>
          <w:p w14:paraId="232F4B55" w14:textId="77777777" w:rsidR="008000F4" w:rsidRPr="00735EEE" w:rsidRDefault="008000F4" w:rsidP="00745AB1"/>
        </w:tc>
        <w:sdt>
          <w:sdtPr>
            <w:id w:val="-66084666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6869CE13" w14:textId="77777777" w:rsidR="008000F4" w:rsidRPr="00735EEE" w:rsidRDefault="008000F4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3E1392B5" w14:textId="40AD32F1" w:rsidR="008000F4" w:rsidRPr="00735EEE" w:rsidRDefault="008000F4" w:rsidP="00745AB1">
            <w:r>
              <w:t>Destinar tiempos para trabajo colaborativo</w:t>
            </w:r>
          </w:p>
        </w:tc>
      </w:tr>
      <w:tr w:rsidR="008000F4" w:rsidRPr="00735EEE" w14:paraId="7A21D775" w14:textId="77777777" w:rsidTr="00B041EE">
        <w:tc>
          <w:tcPr>
            <w:tcW w:w="303" w:type="dxa"/>
          </w:tcPr>
          <w:p w14:paraId="05763384" w14:textId="77777777" w:rsidR="008000F4" w:rsidRPr="00735EEE" w:rsidRDefault="008000F4" w:rsidP="00745AB1"/>
        </w:tc>
        <w:sdt>
          <w:sdtPr>
            <w:id w:val="-212421685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2A30248" w14:textId="77777777" w:rsidR="008000F4" w:rsidRPr="00735EEE" w:rsidRDefault="008000F4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629B47E4" w14:textId="5DC6EBFF" w:rsidR="008000F4" w:rsidRDefault="008000F4" w:rsidP="00745AB1">
            <w:r>
              <w:t>Reconocimientos especiales por innovaciones en el aula</w:t>
            </w:r>
          </w:p>
        </w:tc>
      </w:tr>
      <w:tr w:rsidR="008000F4" w:rsidRPr="00735EEE" w14:paraId="5143D855" w14:textId="77777777" w:rsidTr="00B041EE">
        <w:tc>
          <w:tcPr>
            <w:tcW w:w="303" w:type="dxa"/>
          </w:tcPr>
          <w:p w14:paraId="7F539757" w14:textId="77777777" w:rsidR="008000F4" w:rsidRPr="00735EEE" w:rsidRDefault="008000F4" w:rsidP="00745AB1"/>
        </w:tc>
        <w:sdt>
          <w:sdtPr>
            <w:id w:val="113268092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44E1DDEA" w14:textId="77777777" w:rsidR="008000F4" w:rsidRPr="00735EEE" w:rsidRDefault="008000F4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8484" w:type="dxa"/>
            <w:gridSpan w:val="3"/>
          </w:tcPr>
          <w:p w14:paraId="280B36D9" w14:textId="06AF2328" w:rsidR="008000F4" w:rsidRDefault="008000F4" w:rsidP="00745AB1">
            <w:r>
              <w:t>Espacios de reflexión y socialización de experiencias innovadoras</w:t>
            </w:r>
          </w:p>
        </w:tc>
      </w:tr>
      <w:tr w:rsidR="008000F4" w:rsidRPr="00735EEE" w14:paraId="3E8A8F8F" w14:textId="77777777" w:rsidTr="005D0586">
        <w:tc>
          <w:tcPr>
            <w:tcW w:w="303" w:type="dxa"/>
          </w:tcPr>
          <w:p w14:paraId="038BD432" w14:textId="77777777" w:rsidR="008000F4" w:rsidRPr="00735EEE" w:rsidRDefault="008000F4" w:rsidP="00745AB1"/>
        </w:tc>
        <w:sdt>
          <w:sdtPr>
            <w:id w:val="91983010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2658356B" w14:textId="77777777" w:rsidR="008000F4" w:rsidRPr="00735EEE" w:rsidRDefault="008000F4" w:rsidP="00745AB1">
                <w:pPr>
                  <w:rPr>
                    <w:rFonts w:ascii="Segoe UI Symbol" w:eastAsia="Segoe UI Symbol" w:hAnsi="Segoe UI Symbol" w:cs="Segoe UI Symbol"/>
                    <w:lang w:bidi="es-ES"/>
                  </w:rPr>
                </w:pPr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1540" w:type="dxa"/>
            <w:tcBorders>
              <w:right w:val="single" w:sz="4" w:space="0" w:color="D9D9D9"/>
            </w:tcBorders>
          </w:tcPr>
          <w:p w14:paraId="210606A4" w14:textId="77777777" w:rsidR="008000F4" w:rsidRDefault="008000F4" w:rsidP="00745AB1">
            <w:r>
              <w:t>Otra, ¿cuál?</w:t>
            </w:r>
          </w:p>
        </w:tc>
        <w:sdt>
          <w:sdtPr>
            <w:id w:val="6033937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376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</w:tcPr>
              <w:p w14:paraId="7F3980F7" w14:textId="2EC21CFB" w:rsidR="008000F4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D9D9D9"/>
            </w:tcBorders>
          </w:tcPr>
          <w:p w14:paraId="5C157732" w14:textId="77777777" w:rsidR="008000F4" w:rsidRDefault="008000F4" w:rsidP="00745AB1"/>
        </w:tc>
      </w:tr>
    </w:tbl>
    <w:p w14:paraId="69E0B363" w14:textId="77777777" w:rsidR="008000F4" w:rsidRDefault="008000F4" w:rsidP="008000F4">
      <w:pPr>
        <w:tabs>
          <w:tab w:val="left" w:pos="904"/>
        </w:tabs>
        <w:rPr>
          <w:lang w:val="es-CO"/>
        </w:rPr>
      </w:pPr>
    </w:p>
    <w:p w14:paraId="4E8FCBD7" w14:textId="72249F5D" w:rsidR="008000F4" w:rsidRPr="008000F4" w:rsidRDefault="008000F4" w:rsidP="008000F4">
      <w:pPr>
        <w:pStyle w:val="Prrafodelista"/>
        <w:numPr>
          <w:ilvl w:val="1"/>
          <w:numId w:val="3"/>
        </w:numPr>
        <w:tabs>
          <w:tab w:val="left" w:pos="904"/>
        </w:tabs>
        <w:rPr>
          <w:lang w:val="es-CO"/>
        </w:rPr>
      </w:pPr>
      <w:r w:rsidRPr="008000F4">
        <w:rPr>
          <w:lang w:val="es-CO"/>
        </w:rPr>
        <w:t>¿Cuántos productos derivados de la investigación ha</w:t>
      </w:r>
      <w:r>
        <w:rPr>
          <w:lang w:val="es-CO"/>
        </w:rPr>
        <w:t xml:space="preserve"> </w:t>
      </w:r>
      <w:r w:rsidRPr="008000F4">
        <w:rPr>
          <w:lang w:val="es-CO"/>
        </w:rPr>
        <w:t>generado la sede educativa en el último año? (</w:t>
      </w:r>
      <w:r w:rsidR="00F63431" w:rsidRPr="008000F4">
        <w:rPr>
          <w:lang w:val="es-CO"/>
        </w:rPr>
        <w:t>En caso de que</w:t>
      </w:r>
      <w:r>
        <w:rPr>
          <w:lang w:val="es-CO"/>
        </w:rPr>
        <w:t xml:space="preserve"> </w:t>
      </w:r>
      <w:r w:rsidRPr="008000F4">
        <w:rPr>
          <w:lang w:val="es-CO"/>
        </w:rPr>
        <w:t>la sede no cuente con productos por favor escribir 0)</w:t>
      </w:r>
    </w:p>
    <w:p w14:paraId="45D0AACB" w14:textId="77777777" w:rsidR="00405F0A" w:rsidRDefault="00405F0A" w:rsidP="00405F0A">
      <w:pPr>
        <w:rPr>
          <w:lang w:val="es-CO"/>
        </w:rPr>
      </w:pPr>
    </w:p>
    <w:tbl>
      <w:tblPr>
        <w:tblW w:w="4849" w:type="pct"/>
        <w:tblInd w:w="70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78"/>
        <w:gridCol w:w="6094"/>
      </w:tblGrid>
      <w:tr w:rsidR="00F63431" w:rsidRPr="00735EEE" w14:paraId="5D799157" w14:textId="77777777" w:rsidTr="0082287B">
        <w:sdt>
          <w:sdtPr>
            <w:id w:val="-3368571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978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3B9522EB" w14:textId="790C1153" w:rsidR="00F63431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6094" w:type="dxa"/>
            <w:tcBorders>
              <w:left w:val="single" w:sz="4" w:space="0" w:color="D9D9D9"/>
            </w:tcBorders>
          </w:tcPr>
          <w:p w14:paraId="636965F7" w14:textId="2F5E3148" w:rsidR="00F63431" w:rsidRPr="00735EEE" w:rsidRDefault="005D0586" w:rsidP="00745AB1">
            <w:r>
              <w:t xml:space="preserve"> </w:t>
            </w:r>
            <w:r w:rsidR="00F63431">
              <w:t>Propuestas y alternativas de solución a problemas o necesidades del contexto</w:t>
            </w:r>
          </w:p>
        </w:tc>
      </w:tr>
    </w:tbl>
    <w:p w14:paraId="1A8EADCF" w14:textId="149F5189" w:rsidR="00F63431" w:rsidRDefault="00F63431" w:rsidP="00405F0A">
      <w:pPr>
        <w:rPr>
          <w:lang w:val="es-CO"/>
        </w:rPr>
      </w:pPr>
    </w:p>
    <w:tbl>
      <w:tblPr>
        <w:tblW w:w="4849" w:type="pct"/>
        <w:tblInd w:w="70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78"/>
        <w:gridCol w:w="6094"/>
      </w:tblGrid>
      <w:tr w:rsidR="00F63431" w:rsidRPr="00735EEE" w14:paraId="6F43D870" w14:textId="77777777" w:rsidTr="0082287B">
        <w:sdt>
          <w:sdtPr>
            <w:id w:val="-12197363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978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1D3696B0" w14:textId="22E449ED" w:rsidR="00F63431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6094" w:type="dxa"/>
            <w:tcBorders>
              <w:left w:val="single" w:sz="4" w:space="0" w:color="D9D9D9"/>
            </w:tcBorders>
          </w:tcPr>
          <w:p w14:paraId="523FA904" w14:textId="4B9576C4" w:rsidR="00F63431" w:rsidRPr="00735EEE" w:rsidRDefault="005D0586" w:rsidP="00745AB1">
            <w:r>
              <w:t xml:space="preserve"> </w:t>
            </w:r>
            <w:r w:rsidR="00F63431" w:rsidRPr="00F63431">
              <w:t>Diseño de nuevos productos, servicios o procesos</w:t>
            </w:r>
          </w:p>
        </w:tc>
      </w:tr>
    </w:tbl>
    <w:p w14:paraId="1BA3DB25" w14:textId="77777777" w:rsidR="00F63431" w:rsidRDefault="00F63431" w:rsidP="00405F0A">
      <w:pPr>
        <w:rPr>
          <w:lang w:val="es-CO"/>
        </w:rPr>
      </w:pPr>
    </w:p>
    <w:tbl>
      <w:tblPr>
        <w:tblW w:w="4849" w:type="pct"/>
        <w:tblInd w:w="70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78"/>
        <w:gridCol w:w="6094"/>
      </w:tblGrid>
      <w:tr w:rsidR="00F63431" w:rsidRPr="00735EEE" w14:paraId="3166D78E" w14:textId="77777777" w:rsidTr="0082287B">
        <w:sdt>
          <w:sdtPr>
            <w:id w:val="928317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978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781AE7D7" w14:textId="78881C7C" w:rsidR="00F63431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6094" w:type="dxa"/>
            <w:tcBorders>
              <w:left w:val="single" w:sz="4" w:space="0" w:color="D9D9D9"/>
            </w:tcBorders>
          </w:tcPr>
          <w:p w14:paraId="3B3D154C" w14:textId="770561AB" w:rsidR="00F63431" w:rsidRPr="00735EEE" w:rsidRDefault="005D0586" w:rsidP="00745AB1">
            <w:r>
              <w:t xml:space="preserve"> </w:t>
            </w:r>
            <w:r w:rsidR="00F63431" w:rsidRPr="00F63431">
              <w:t>Producción de artículos e informes de investigación</w:t>
            </w:r>
          </w:p>
        </w:tc>
      </w:tr>
    </w:tbl>
    <w:p w14:paraId="7D4DED2B" w14:textId="77777777" w:rsidR="00F63431" w:rsidRDefault="00F63431" w:rsidP="00405F0A">
      <w:pPr>
        <w:rPr>
          <w:lang w:val="es-CO"/>
        </w:rPr>
      </w:pPr>
    </w:p>
    <w:tbl>
      <w:tblPr>
        <w:tblW w:w="4852" w:type="pct"/>
        <w:tblInd w:w="70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78"/>
        <w:gridCol w:w="6100"/>
      </w:tblGrid>
      <w:tr w:rsidR="00F63431" w:rsidRPr="00735EEE" w14:paraId="0401605F" w14:textId="77777777" w:rsidTr="0082287B">
        <w:sdt>
          <w:sdtPr>
            <w:id w:val="-18283566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978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31908368" w14:textId="1BF7854C" w:rsidR="00F63431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6100" w:type="dxa"/>
            <w:tcBorders>
              <w:left w:val="single" w:sz="4" w:space="0" w:color="D9D9D9"/>
            </w:tcBorders>
          </w:tcPr>
          <w:p w14:paraId="100DFF21" w14:textId="3FFA0E5A" w:rsidR="00F63431" w:rsidRPr="00735EEE" w:rsidRDefault="005D0586" w:rsidP="00F63431">
            <w:r>
              <w:t xml:space="preserve"> </w:t>
            </w:r>
            <w:r w:rsidR="00F63431">
              <w:t>Ponencias o presentaciones para compartir resultados de las investigaciones</w:t>
            </w:r>
          </w:p>
        </w:tc>
      </w:tr>
    </w:tbl>
    <w:p w14:paraId="3A18B338" w14:textId="77777777" w:rsidR="00F63431" w:rsidRDefault="00F63431" w:rsidP="00405F0A">
      <w:pPr>
        <w:rPr>
          <w:lang w:val="es-CO"/>
        </w:rPr>
      </w:pPr>
    </w:p>
    <w:tbl>
      <w:tblPr>
        <w:tblW w:w="4849" w:type="pct"/>
        <w:tblInd w:w="70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78"/>
        <w:gridCol w:w="6094"/>
      </w:tblGrid>
      <w:tr w:rsidR="00F63431" w:rsidRPr="00735EEE" w14:paraId="5E517A78" w14:textId="77777777" w:rsidTr="0082287B">
        <w:sdt>
          <w:sdtPr>
            <w:id w:val="-142141191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978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60A04FAC" w14:textId="5F46B0A2" w:rsidR="00F63431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6094" w:type="dxa"/>
            <w:tcBorders>
              <w:left w:val="single" w:sz="4" w:space="0" w:color="D9D9D9"/>
            </w:tcBorders>
          </w:tcPr>
          <w:p w14:paraId="011D5BA5" w14:textId="2480C832" w:rsidR="00F63431" w:rsidRPr="00735EEE" w:rsidRDefault="005D0586" w:rsidP="00745AB1">
            <w:r>
              <w:t xml:space="preserve"> </w:t>
            </w:r>
            <w:r w:rsidR="00F63431">
              <w:t>Total</w:t>
            </w:r>
          </w:p>
        </w:tc>
      </w:tr>
    </w:tbl>
    <w:p w14:paraId="5A01DD9A" w14:textId="206A3B13" w:rsidR="00405F0A" w:rsidRDefault="00F63431" w:rsidP="00C044F6">
      <w:pPr>
        <w:pStyle w:val="Prrafodelista"/>
        <w:numPr>
          <w:ilvl w:val="1"/>
          <w:numId w:val="3"/>
        </w:numPr>
        <w:rPr>
          <w:lang w:val="es-CO"/>
        </w:rPr>
      </w:pPr>
      <w:r w:rsidRPr="00C044F6">
        <w:rPr>
          <w:lang w:val="es-CO"/>
        </w:rPr>
        <w:br w:type="column"/>
      </w:r>
      <w:r w:rsidR="00C044F6" w:rsidRPr="00C044F6">
        <w:rPr>
          <w:lang w:val="es-CO"/>
        </w:rPr>
        <w:lastRenderedPageBreak/>
        <w:t>¿Cuántas prácticas de innovación educativa emergen</w:t>
      </w:r>
      <w:r w:rsidR="00C044F6">
        <w:rPr>
          <w:lang w:val="es-CO"/>
        </w:rPr>
        <w:t xml:space="preserve"> </w:t>
      </w:r>
      <w:r w:rsidR="00C044F6" w:rsidRPr="00C044F6">
        <w:rPr>
          <w:lang w:val="es-CO"/>
        </w:rPr>
        <w:t>como resultado de la adaptación y apropiación de experiencias previas? (Digite un número)</w:t>
      </w:r>
    </w:p>
    <w:p w14:paraId="763194DD" w14:textId="77777777" w:rsidR="00C044F6" w:rsidRDefault="00C044F6" w:rsidP="00C044F6">
      <w:pPr>
        <w:rPr>
          <w:lang w:val="es-CO"/>
        </w:rPr>
      </w:pPr>
    </w:p>
    <w:tbl>
      <w:tblPr>
        <w:tblW w:w="272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C044F6" w:rsidRPr="00735EEE" w14:paraId="373B60A0" w14:textId="77777777" w:rsidTr="00745AB1">
        <w:sdt>
          <w:sdtPr>
            <w:id w:val="5843426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7424C502" w14:textId="538D1212" w:rsidR="00C044F6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41A6CE0B" w14:textId="77777777" w:rsidR="00C044F6" w:rsidRPr="00735EEE" w:rsidRDefault="00C044F6" w:rsidP="00745AB1"/>
        </w:tc>
      </w:tr>
    </w:tbl>
    <w:p w14:paraId="73613B17" w14:textId="77777777" w:rsidR="00C044F6" w:rsidRDefault="00C044F6" w:rsidP="00C044F6">
      <w:pPr>
        <w:rPr>
          <w:lang w:val="es-CO"/>
        </w:rPr>
      </w:pPr>
    </w:p>
    <w:p w14:paraId="271BD429" w14:textId="5885A7AC" w:rsidR="00C044F6" w:rsidRDefault="00C044F6" w:rsidP="00C044F6">
      <w:pPr>
        <w:pStyle w:val="Prrafodelista"/>
        <w:numPr>
          <w:ilvl w:val="1"/>
          <w:numId w:val="3"/>
        </w:numPr>
        <w:rPr>
          <w:lang w:val="es-CO"/>
        </w:rPr>
      </w:pPr>
      <w:r w:rsidRPr="00C044F6">
        <w:rPr>
          <w:lang w:val="es-CO"/>
        </w:rPr>
        <w:t>¿Cuántas experiencias de innovación educativa han sido</w:t>
      </w:r>
      <w:r>
        <w:rPr>
          <w:lang w:val="es-CO"/>
        </w:rPr>
        <w:t xml:space="preserve"> </w:t>
      </w:r>
      <w:r w:rsidRPr="00C044F6">
        <w:rPr>
          <w:lang w:val="es-CO"/>
        </w:rPr>
        <w:t>postuladas por la sede educativa a convocatorias locales, nacionales o internacionales, en el último año?</w:t>
      </w:r>
    </w:p>
    <w:p w14:paraId="3FA903C4" w14:textId="77777777" w:rsidR="00C044F6" w:rsidRPr="00C044F6" w:rsidRDefault="00C044F6" w:rsidP="00C044F6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C044F6" w:rsidRPr="00735EEE" w14:paraId="74F28C04" w14:textId="77777777" w:rsidTr="00745AB1">
        <w:sdt>
          <w:sdtPr>
            <w:id w:val="-9487052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5A08A48E" w14:textId="5373ABD7" w:rsidR="00C044F6" w:rsidRPr="00735EEE" w:rsidRDefault="0082287B" w:rsidP="00C044F6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189DB341" w14:textId="6DC3D4C3" w:rsidR="00C044F6" w:rsidRPr="00735EEE" w:rsidRDefault="00C044F6" w:rsidP="00745AB1">
            <w:r>
              <w:t xml:space="preserve"> Integran el uso de tecnologías digitales</w:t>
            </w:r>
          </w:p>
        </w:tc>
      </w:tr>
    </w:tbl>
    <w:p w14:paraId="17F279A1" w14:textId="77777777" w:rsidR="00C044F6" w:rsidRDefault="00C044F6" w:rsidP="00C044F6">
      <w:pPr>
        <w:rPr>
          <w:lang w:val="es-CO"/>
        </w:rPr>
      </w:pPr>
    </w:p>
    <w:tbl>
      <w:tblPr>
        <w:tblW w:w="484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2"/>
        <w:gridCol w:w="4500"/>
      </w:tblGrid>
      <w:tr w:rsidR="00C044F6" w:rsidRPr="00735EEE" w14:paraId="421962A1" w14:textId="77777777" w:rsidTr="00745AB1">
        <w:sdt>
          <w:sdtPr>
            <w:id w:val="-4585013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4C30D8D9" w14:textId="115849A0" w:rsidR="00C044F6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500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08FBE1FD" w14:textId="0348FB2A" w:rsidR="00C044F6" w:rsidRPr="00735EEE" w:rsidRDefault="00C044F6" w:rsidP="00745AB1">
            <w:r>
              <w:t xml:space="preserve"> Otras</w:t>
            </w:r>
          </w:p>
        </w:tc>
      </w:tr>
    </w:tbl>
    <w:p w14:paraId="3D7004FB" w14:textId="77777777" w:rsidR="00405F0A" w:rsidRDefault="00405F0A" w:rsidP="00405F0A">
      <w:pPr>
        <w:rPr>
          <w:lang w:val="es-CO"/>
        </w:rPr>
      </w:pPr>
    </w:p>
    <w:p w14:paraId="0F5BCE4F" w14:textId="77777777" w:rsidR="00C044F6" w:rsidRDefault="00C044F6">
      <w:pPr>
        <w:spacing w:line="240" w:lineRule="auto"/>
        <w:jc w:val="left"/>
        <w:rPr>
          <w:lang w:val="es-CO"/>
        </w:rPr>
      </w:pPr>
    </w:p>
    <w:p w14:paraId="4FD50D11" w14:textId="77777777" w:rsidR="00C044F6" w:rsidRDefault="00C044F6" w:rsidP="00C044F6">
      <w:pPr>
        <w:pStyle w:val="Prrafodelista"/>
        <w:numPr>
          <w:ilvl w:val="1"/>
          <w:numId w:val="3"/>
        </w:numPr>
        <w:spacing w:line="240" w:lineRule="auto"/>
        <w:jc w:val="left"/>
        <w:rPr>
          <w:lang w:val="es-CO"/>
        </w:rPr>
      </w:pPr>
      <w:r>
        <w:rPr>
          <w:lang w:val="es-CO"/>
        </w:rPr>
        <w:t>¿</w:t>
      </w:r>
      <w:r w:rsidRPr="00C044F6">
        <w:rPr>
          <w:lang w:val="es-CO"/>
        </w:rPr>
        <w:t>Los estudiantes desarrollan o implementan algoritmos,</w:t>
      </w:r>
      <w:r>
        <w:rPr>
          <w:lang w:val="es-CO"/>
        </w:rPr>
        <w:t xml:space="preserve"> </w:t>
      </w:r>
      <w:r w:rsidRPr="00C044F6">
        <w:rPr>
          <w:lang w:val="es-CO"/>
        </w:rPr>
        <w:t>habilidades y procedimientos en dispositivos digitales?</w:t>
      </w:r>
    </w:p>
    <w:p w14:paraId="18D18C2B" w14:textId="77777777" w:rsidR="00C044F6" w:rsidRDefault="00C044F6" w:rsidP="00C044F6">
      <w:pPr>
        <w:spacing w:line="240" w:lineRule="auto"/>
        <w:jc w:val="left"/>
        <w:rPr>
          <w:lang w:val="es-CO"/>
        </w:rPr>
      </w:pPr>
    </w:p>
    <w:tbl>
      <w:tblPr>
        <w:tblpPr w:leftFromText="141" w:rightFromText="141" w:vertAnchor="text" w:tblpY="1"/>
        <w:tblOverlap w:val="never"/>
        <w:tblW w:w="500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"/>
        <w:gridCol w:w="423"/>
        <w:gridCol w:w="3304"/>
        <w:gridCol w:w="392"/>
        <w:gridCol w:w="4941"/>
      </w:tblGrid>
      <w:tr w:rsidR="00C044F6" w:rsidRPr="00735EEE" w14:paraId="761055DC" w14:textId="77777777" w:rsidTr="00745AB1">
        <w:tc>
          <w:tcPr>
            <w:tcW w:w="304" w:type="dxa"/>
          </w:tcPr>
          <w:p w14:paraId="77CBBB5D" w14:textId="77777777" w:rsidR="00C044F6" w:rsidRPr="00735EEE" w:rsidRDefault="00C044F6" w:rsidP="00745AB1"/>
        </w:tc>
        <w:sdt>
          <w:sdtPr>
            <w:id w:val="194549449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23" w:type="dxa"/>
              </w:tcPr>
              <w:p w14:paraId="5DDFE1E8" w14:textId="77777777" w:rsidR="00C044F6" w:rsidRPr="00735EEE" w:rsidRDefault="00C044F6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3304" w:type="dxa"/>
          </w:tcPr>
          <w:p w14:paraId="70EA7CAF" w14:textId="77777777" w:rsidR="00C044F6" w:rsidRPr="00735EEE" w:rsidRDefault="00C044F6" w:rsidP="00745AB1">
            <w:r>
              <w:t>Sí</w:t>
            </w:r>
          </w:p>
        </w:tc>
        <w:sdt>
          <w:sdtPr>
            <w:id w:val="-54475352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92" w:type="dxa"/>
              </w:tcPr>
              <w:p w14:paraId="6EBE4BFE" w14:textId="77777777" w:rsidR="00C044F6" w:rsidRPr="00735EEE" w:rsidRDefault="00C044F6" w:rsidP="00745AB1">
                <w:r w:rsidRPr="00735EEE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p>
            </w:tc>
          </w:sdtContent>
        </w:sdt>
        <w:tc>
          <w:tcPr>
            <w:tcW w:w="4941" w:type="dxa"/>
          </w:tcPr>
          <w:p w14:paraId="15764A62" w14:textId="77777777" w:rsidR="00C044F6" w:rsidRPr="00735EEE" w:rsidRDefault="00C044F6" w:rsidP="00745AB1">
            <w:r>
              <w:t>No</w:t>
            </w:r>
          </w:p>
        </w:tc>
      </w:tr>
    </w:tbl>
    <w:p w14:paraId="490FFE74" w14:textId="77777777" w:rsidR="00C044F6" w:rsidRDefault="00C044F6" w:rsidP="00C044F6">
      <w:pPr>
        <w:spacing w:line="240" w:lineRule="auto"/>
        <w:jc w:val="left"/>
        <w:rPr>
          <w:lang w:val="es-CO"/>
        </w:rPr>
      </w:pPr>
    </w:p>
    <w:p w14:paraId="1AE93FBE" w14:textId="77777777" w:rsidR="00C044F6" w:rsidRDefault="00C044F6" w:rsidP="00C044F6">
      <w:pPr>
        <w:pStyle w:val="Prrafodelista"/>
        <w:numPr>
          <w:ilvl w:val="1"/>
          <w:numId w:val="3"/>
        </w:numPr>
        <w:spacing w:line="240" w:lineRule="auto"/>
        <w:rPr>
          <w:lang w:val="es-CO"/>
        </w:rPr>
      </w:pPr>
      <w:r>
        <w:rPr>
          <w:lang w:val="es-CO"/>
        </w:rPr>
        <w:t xml:space="preserve">Cantidad de docentes </w:t>
      </w:r>
      <w:r w:rsidRPr="00C044F6">
        <w:rPr>
          <w:lang w:val="es-CO"/>
        </w:rPr>
        <w:t>con formación posgradual con</w:t>
      </w:r>
      <w:r>
        <w:rPr>
          <w:lang w:val="es-CO"/>
        </w:rPr>
        <w:t xml:space="preserve"> </w:t>
      </w:r>
      <w:r w:rsidRPr="00C044F6">
        <w:rPr>
          <w:lang w:val="es-CO"/>
        </w:rPr>
        <w:t>énfasis o denominaciones vinculadas al uso pedagógico de</w:t>
      </w:r>
      <w:r>
        <w:rPr>
          <w:lang w:val="es-CO"/>
        </w:rPr>
        <w:t xml:space="preserve"> </w:t>
      </w:r>
      <w:r w:rsidRPr="00C044F6">
        <w:rPr>
          <w:lang w:val="es-CO"/>
        </w:rPr>
        <w:t>tecnologías digitales.</w:t>
      </w:r>
      <w:r>
        <w:rPr>
          <w:lang w:val="es-CO"/>
        </w:rPr>
        <w:t xml:space="preserve"> </w:t>
      </w:r>
      <w:r w:rsidRPr="00C044F6">
        <w:rPr>
          <w:lang w:val="es-CO"/>
        </w:rPr>
        <w:t>(Digite un número)</w:t>
      </w:r>
    </w:p>
    <w:p w14:paraId="3EF949D6" w14:textId="77777777" w:rsidR="00C044F6" w:rsidRDefault="00C044F6" w:rsidP="00C044F6">
      <w:pPr>
        <w:spacing w:line="240" w:lineRule="auto"/>
        <w:rPr>
          <w:lang w:val="es-CO"/>
        </w:rPr>
      </w:pPr>
    </w:p>
    <w:tbl>
      <w:tblPr>
        <w:tblW w:w="272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C044F6" w:rsidRPr="00735EEE" w14:paraId="128A9375" w14:textId="77777777" w:rsidTr="00745AB1">
        <w:sdt>
          <w:sdtPr>
            <w:id w:val="15564329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7C926D6E" w14:textId="028C3380" w:rsidR="00C044F6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187D1B3C" w14:textId="77777777" w:rsidR="00C044F6" w:rsidRPr="00735EEE" w:rsidRDefault="00C044F6" w:rsidP="00745AB1"/>
        </w:tc>
      </w:tr>
    </w:tbl>
    <w:p w14:paraId="333496CC" w14:textId="77777777" w:rsidR="00C044F6" w:rsidRDefault="00C044F6" w:rsidP="00C044F6">
      <w:pPr>
        <w:spacing w:line="240" w:lineRule="auto"/>
        <w:rPr>
          <w:lang w:val="es-CO"/>
        </w:rPr>
      </w:pPr>
    </w:p>
    <w:p w14:paraId="2BBD3ADD" w14:textId="77777777" w:rsidR="000130F7" w:rsidRDefault="00C044F6" w:rsidP="000130F7">
      <w:pPr>
        <w:pStyle w:val="Prrafodelista"/>
        <w:numPr>
          <w:ilvl w:val="1"/>
          <w:numId w:val="3"/>
        </w:numPr>
        <w:spacing w:line="240" w:lineRule="auto"/>
        <w:rPr>
          <w:lang w:val="es-CO"/>
        </w:rPr>
      </w:pPr>
      <w:r>
        <w:rPr>
          <w:lang w:val="es-CO"/>
        </w:rPr>
        <w:t>¿</w:t>
      </w:r>
      <w:r w:rsidR="000130F7" w:rsidRPr="000130F7">
        <w:rPr>
          <w:lang w:val="es-CO"/>
        </w:rPr>
        <w:t>Cuántas estrategias de información (entendida como</w:t>
      </w:r>
      <w:r w:rsidR="000130F7">
        <w:rPr>
          <w:lang w:val="es-CO"/>
        </w:rPr>
        <w:t xml:space="preserve"> </w:t>
      </w:r>
      <w:r w:rsidR="000130F7" w:rsidRPr="000130F7">
        <w:rPr>
          <w:lang w:val="es-CO"/>
        </w:rPr>
        <w:t>un diseño didáctico que se desarrolla en un período académico) ha tenido la sede en el último año? (Digite un número</w:t>
      </w:r>
      <w:r w:rsidR="000130F7">
        <w:rPr>
          <w:lang w:val="es-CO"/>
        </w:rPr>
        <w:t>)</w:t>
      </w:r>
    </w:p>
    <w:p w14:paraId="68E38C42" w14:textId="77777777" w:rsidR="000130F7" w:rsidRDefault="000130F7" w:rsidP="000130F7">
      <w:pPr>
        <w:pStyle w:val="Prrafodelista"/>
        <w:spacing w:line="240" w:lineRule="auto"/>
        <w:rPr>
          <w:lang w:val="es-CO"/>
        </w:rPr>
      </w:pPr>
    </w:p>
    <w:tbl>
      <w:tblPr>
        <w:tblW w:w="2729" w:type="pct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73"/>
        <w:gridCol w:w="533"/>
      </w:tblGrid>
      <w:tr w:rsidR="000130F7" w:rsidRPr="00735EEE" w14:paraId="7FE857C4" w14:textId="77777777" w:rsidTr="00745AB1">
        <w:sdt>
          <w:sdtPr>
            <w:id w:val="-17380043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73" w:type="dxa"/>
                <w:tcBorders>
                  <w:top w:val="single" w:sz="4" w:space="0" w:color="D9D9D9"/>
                  <w:left w:val="single" w:sz="4" w:space="0" w:color="D9D9D9"/>
                  <w:bottom w:val="single" w:sz="4" w:space="0" w:color="D9D9D9"/>
                  <w:right w:val="single" w:sz="4" w:space="0" w:color="D9D9D9"/>
                </w:tcBorders>
                <w:shd w:val="clear" w:color="auto" w:fill="FFFFFF" w:themeFill="background1"/>
              </w:tcPr>
              <w:p w14:paraId="05EE4906" w14:textId="041380CC" w:rsidR="000130F7" w:rsidRPr="00735EEE" w:rsidRDefault="0082287B" w:rsidP="00745AB1">
                <w:r w:rsidRPr="002004E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533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21742627" w14:textId="77777777" w:rsidR="000130F7" w:rsidRPr="00735EEE" w:rsidRDefault="000130F7" w:rsidP="00745AB1"/>
        </w:tc>
      </w:tr>
    </w:tbl>
    <w:p w14:paraId="65D19867" w14:textId="7C88A008" w:rsidR="00C044F6" w:rsidRDefault="00C044F6" w:rsidP="000130F7">
      <w:pPr>
        <w:spacing w:line="240" w:lineRule="auto"/>
        <w:rPr>
          <w:lang w:val="es-CO"/>
        </w:rPr>
      </w:pPr>
    </w:p>
    <w:p w14:paraId="361401D8" w14:textId="77777777" w:rsidR="000130F7" w:rsidRDefault="000130F7" w:rsidP="000130F7">
      <w:pPr>
        <w:spacing w:line="240" w:lineRule="auto"/>
        <w:rPr>
          <w:lang w:val="es-CO"/>
        </w:rPr>
      </w:pPr>
    </w:p>
    <w:p w14:paraId="2B981A3E" w14:textId="74FFA0F7" w:rsidR="000130F7" w:rsidRDefault="000130F7" w:rsidP="00CD5C7C">
      <w:pPr>
        <w:pStyle w:val="Ttulo1"/>
        <w:rPr>
          <w:lang w:val="es-CO"/>
        </w:rPr>
      </w:pPr>
      <w:r>
        <w:rPr>
          <w:lang w:val="es-CO"/>
        </w:rPr>
        <w:t>Hemos finalizado. ¡Gracias por participar!</w:t>
      </w:r>
    </w:p>
    <w:p w14:paraId="34C5C732" w14:textId="77777777" w:rsidR="000130F7" w:rsidRDefault="000130F7" w:rsidP="00CD5C7C">
      <w:pPr>
        <w:rPr>
          <w:lang w:val="es-CO"/>
        </w:rPr>
      </w:pPr>
    </w:p>
    <w:sectPr w:rsidR="000130F7" w:rsidSect="00BD5051"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2268" w:right="1440" w:bottom="1701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036C3" w14:textId="77777777" w:rsidR="00FD35F6" w:rsidRDefault="00FD35F6" w:rsidP="006B694A">
      <w:pPr>
        <w:spacing w:line="240" w:lineRule="auto"/>
      </w:pPr>
      <w:r>
        <w:separator/>
      </w:r>
    </w:p>
  </w:endnote>
  <w:endnote w:type="continuationSeparator" w:id="0">
    <w:p w14:paraId="07628B43" w14:textId="77777777" w:rsidR="00FD35F6" w:rsidRDefault="00FD35F6" w:rsidP="006B694A">
      <w:pPr>
        <w:spacing w:line="240" w:lineRule="auto"/>
      </w:pPr>
      <w:r>
        <w:continuationSeparator/>
      </w:r>
    </w:p>
  </w:endnote>
  <w:endnote w:type="continuationNotice" w:id="1">
    <w:p w14:paraId="12056BEC" w14:textId="77777777" w:rsidR="00FD35F6" w:rsidRDefault="00FD35F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unito Sans 7pt ExtraBold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unito Sans 7pt Light">
    <w:altName w:val="Calibri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A5202" w14:textId="2D679019" w:rsidR="00744A46" w:rsidRDefault="00000D58">
    <w:pPr>
      <w:pStyle w:val="Piedepgina"/>
      <w:framePr w:wrap="none" w:vAnchor="text" w:hAnchor="margin" w:xAlign="center" w:y="1"/>
      <w:rPr>
        <w:rStyle w:val="Nmerodepgina"/>
      </w:rPr>
    </w:pPr>
    <w:r>
      <w:rPr>
        <w:noProof/>
      </w:rPr>
      <mc:AlternateContent>
        <mc:Choice Requires="wps">
          <w:drawing>
            <wp:anchor distT="0" distB="0" distL="0" distR="0" simplePos="0" relativeHeight="251660292" behindDoc="0" locked="0" layoutInCell="1" allowOverlap="1" wp14:anchorId="790FE40C" wp14:editId="5A3E5ED4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742382241" name="Cuadro de texto 2" descr="Essity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D59920" w14:textId="41605237" w:rsidR="00000D58" w:rsidRPr="00000D58" w:rsidRDefault="00000D58" w:rsidP="00000D58">
                          <w:pPr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00D5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0FE4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Essity Internal" style="position:absolute;left:0;text-align:left;margin-left:-16.25pt;margin-top:0;width:34.95pt;height:34.95pt;z-index:25166029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" filled="f" stroked="f">
              <v:textbox style="mso-fit-shape-to-text:t" inset="0,0,20pt,15pt">
                <w:txbxContent>
                  <w:p w14:paraId="74D59920" w14:textId="41605237" w:rsidR="00000D58" w:rsidRPr="00000D58" w:rsidRDefault="00000D58" w:rsidP="00000D58">
                    <w:pPr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00D5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Essity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4A46">
      <w:rPr>
        <w:rStyle w:val="Nmerodepgina"/>
      </w:rPr>
      <w:fldChar w:fldCharType="begin"/>
    </w:r>
    <w:r w:rsidR="00744A46">
      <w:rPr>
        <w:rStyle w:val="Nmerodepgina"/>
      </w:rPr>
      <w:instrText xml:space="preserve"> PAGE </w:instrText>
    </w:r>
    <w:r w:rsidR="00744A46">
      <w:rPr>
        <w:rStyle w:val="Nmerodepgina"/>
      </w:rPr>
      <w:fldChar w:fldCharType="end"/>
    </w:r>
  </w:p>
  <w:p w14:paraId="67A42347" w14:textId="77777777" w:rsidR="00744A46" w:rsidRDefault="00744A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1A62" w14:textId="244B7F2E" w:rsidR="00744A46" w:rsidRDefault="00000D58">
    <w:pPr>
      <w:pStyle w:val="Piedepgina"/>
      <w:framePr w:wrap="none" w:vAnchor="text" w:hAnchor="margin" w:xAlign="center" w:y="1"/>
      <w:rPr>
        <w:rStyle w:val="Nmerodepgina"/>
      </w:rPr>
    </w:pPr>
    <w:r>
      <w:rPr>
        <w:noProof/>
      </w:rPr>
      <mc:AlternateContent>
        <mc:Choice Requires="wps">
          <w:drawing>
            <wp:anchor distT="0" distB="0" distL="0" distR="0" simplePos="0" relativeHeight="251661316" behindDoc="0" locked="0" layoutInCell="1" allowOverlap="1" wp14:anchorId="7F5ABB7C" wp14:editId="7DDC2158">
              <wp:simplePos x="3846443" y="9442174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305501152" name="Cuadro de texto 3" descr="Essity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76417" w14:textId="0FC7A225" w:rsidR="00000D58" w:rsidRPr="00000D58" w:rsidRDefault="00000D58" w:rsidP="00000D58">
                          <w:pPr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00D5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ABB7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Essity Internal" style="position:absolute;left:0;text-align:left;margin-left:-16.25pt;margin-top:0;width:34.95pt;height:34.95pt;z-index:251661316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" filled="f" stroked="f">
              <v:textbox style="mso-fit-shape-to-text:t" inset="0,0,20pt,15pt">
                <w:txbxContent>
                  <w:p w14:paraId="4AF76417" w14:textId="0FC7A225" w:rsidR="00000D58" w:rsidRPr="00000D58" w:rsidRDefault="00000D58" w:rsidP="00000D58">
                    <w:pPr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00D5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Essity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merodepgina"/>
        </w:rPr>
        <w:id w:val="1866016452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="00744A46">
          <w:rPr>
            <w:rStyle w:val="Nmerodepgina"/>
          </w:rPr>
          <w:fldChar w:fldCharType="begin"/>
        </w:r>
        <w:r w:rsidR="00744A46">
          <w:rPr>
            <w:rStyle w:val="Nmerodepgina"/>
          </w:rPr>
          <w:instrText xml:space="preserve"> PAGE </w:instrText>
        </w:r>
        <w:r w:rsidR="00744A46">
          <w:rPr>
            <w:rStyle w:val="Nmerodepgina"/>
          </w:rPr>
          <w:fldChar w:fldCharType="separate"/>
        </w:r>
        <w:r w:rsidR="00744A46">
          <w:rPr>
            <w:rStyle w:val="Nmerodepgina"/>
            <w:noProof/>
          </w:rPr>
          <w:t>8</w:t>
        </w:r>
        <w:r w:rsidR="00744A46">
          <w:rPr>
            <w:rStyle w:val="Nmerodepgina"/>
          </w:rPr>
          <w:fldChar w:fldCharType="end"/>
        </w:r>
      </w:sdtContent>
    </w:sdt>
  </w:p>
  <w:p w14:paraId="1FB9BE63" w14:textId="126428C7" w:rsidR="006B694A" w:rsidRDefault="006B69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42EB9" w14:textId="77777777" w:rsidR="00FD35F6" w:rsidRDefault="00FD35F6" w:rsidP="006B694A">
      <w:pPr>
        <w:spacing w:line="240" w:lineRule="auto"/>
      </w:pPr>
      <w:r>
        <w:separator/>
      </w:r>
    </w:p>
  </w:footnote>
  <w:footnote w:type="continuationSeparator" w:id="0">
    <w:p w14:paraId="168953B8" w14:textId="77777777" w:rsidR="00FD35F6" w:rsidRDefault="00FD35F6" w:rsidP="006B694A">
      <w:pPr>
        <w:spacing w:line="240" w:lineRule="auto"/>
      </w:pPr>
      <w:r>
        <w:continuationSeparator/>
      </w:r>
    </w:p>
  </w:footnote>
  <w:footnote w:type="continuationNotice" w:id="1">
    <w:p w14:paraId="7354AD0B" w14:textId="77777777" w:rsidR="00FD35F6" w:rsidRDefault="00FD35F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00FFE" w14:textId="053ADA2B" w:rsidR="006B694A" w:rsidRDefault="00E32368" w:rsidP="006B694A">
    <w:pPr>
      <w:pStyle w:val="Encabezado"/>
      <w:jc w:val="right"/>
    </w:pPr>
    <w:r>
      <w:rPr>
        <w:noProof/>
      </w:rPr>
      <w:drawing>
        <wp:anchor distT="0" distB="0" distL="114300" distR="114300" simplePos="0" relativeHeight="251663364" behindDoc="0" locked="0" layoutInCell="1" allowOverlap="1" wp14:anchorId="3DD04CAF" wp14:editId="13807E58">
          <wp:simplePos x="0" y="0"/>
          <wp:positionH relativeFrom="page">
            <wp:posOffset>18020</wp:posOffset>
          </wp:positionH>
          <wp:positionV relativeFrom="paragraph">
            <wp:posOffset>-431742</wp:posOffset>
          </wp:positionV>
          <wp:extent cx="7751263" cy="10031095"/>
          <wp:effectExtent l="0" t="0" r="2540" b="8255"/>
          <wp:wrapNone/>
          <wp:docPr id="843734843" name="Imagen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734843" name="Imagen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852" cy="10037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0E55" w14:textId="7CEF94FF" w:rsidR="004229FB" w:rsidRDefault="004229FB">
    <w:pPr>
      <w:pStyle w:val="Encabezado"/>
    </w:pPr>
    <w:r>
      <w:rPr>
        <w:noProof/>
      </w:rPr>
      <w:drawing>
        <wp:anchor distT="0" distB="0" distL="114300" distR="114300" simplePos="0" relativeHeight="251664388" behindDoc="0" locked="0" layoutInCell="1" allowOverlap="1" wp14:anchorId="0E33FBE4" wp14:editId="06889DE9">
          <wp:simplePos x="0" y="0"/>
          <wp:positionH relativeFrom="column">
            <wp:posOffset>-932873</wp:posOffset>
          </wp:positionH>
          <wp:positionV relativeFrom="paragraph">
            <wp:posOffset>-459451</wp:posOffset>
          </wp:positionV>
          <wp:extent cx="7793773" cy="10086109"/>
          <wp:effectExtent l="0" t="0" r="0" b="0"/>
          <wp:wrapNone/>
          <wp:docPr id="18558773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877345" name="Imagen 18558773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18" cy="10097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7FFB"/>
    <w:multiLevelType w:val="hybridMultilevel"/>
    <w:tmpl w:val="10DC08C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7475EE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3BC00A9"/>
    <w:multiLevelType w:val="multilevel"/>
    <w:tmpl w:val="03902C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8111BE3"/>
    <w:multiLevelType w:val="multilevel"/>
    <w:tmpl w:val="5704C3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572C02F9"/>
    <w:multiLevelType w:val="hybridMultilevel"/>
    <w:tmpl w:val="48984910"/>
    <w:lvl w:ilvl="0" w:tplc="55087622">
      <w:start w:val="1"/>
      <w:numFmt w:val="bullet"/>
      <w:lvlText w:val="●"/>
      <w:lvlJc w:val="left"/>
      <w:pPr>
        <w:ind w:left="360" w:hanging="360"/>
      </w:pPr>
      <w:rPr>
        <w:rFonts w:ascii="Calibri" w:eastAsia="Calibri" w:hAnsi="Calibri" w:hint="default"/>
        <w:b w:val="0"/>
        <w:i w:val="0"/>
        <w:strike w:val="0"/>
        <w:dstrike w:val="0"/>
        <w:color w:val="142238"/>
        <w:sz w:val="22"/>
        <w:szCs w:val="22"/>
        <w:u w:val="none" w:color="000000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8202A6"/>
    <w:multiLevelType w:val="hybridMultilevel"/>
    <w:tmpl w:val="6F7EC0FE"/>
    <w:lvl w:ilvl="0" w:tplc="E556D3D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465454">
    <w:abstractNumId w:val="1"/>
  </w:num>
  <w:num w:numId="2" w16cid:durableId="556284617">
    <w:abstractNumId w:val="5"/>
  </w:num>
  <w:num w:numId="3" w16cid:durableId="1259680017">
    <w:abstractNumId w:val="2"/>
  </w:num>
  <w:num w:numId="4" w16cid:durableId="1510948924">
    <w:abstractNumId w:val="0"/>
  </w:num>
  <w:num w:numId="5" w16cid:durableId="858348559">
    <w:abstractNumId w:val="3"/>
  </w:num>
  <w:num w:numId="6" w16cid:durableId="4175768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huY9qsXGUlegDe6SjXiADYcXpxFsWKYkZUP6Igv7fL6WpMX51oxGmcsQPqzxt6eNA3XlqqE+Ny/b/F1c9t2C+Q==" w:salt="PTP3+VCFHvx8oNweuDNWO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843"/>
    <w:rsid w:val="00000D58"/>
    <w:rsid w:val="0000279B"/>
    <w:rsid w:val="00004914"/>
    <w:rsid w:val="000066D2"/>
    <w:rsid w:val="00006FC9"/>
    <w:rsid w:val="00010ADC"/>
    <w:rsid w:val="000130F7"/>
    <w:rsid w:val="0002044E"/>
    <w:rsid w:val="00020462"/>
    <w:rsid w:val="00026E68"/>
    <w:rsid w:val="00034074"/>
    <w:rsid w:val="00041FF9"/>
    <w:rsid w:val="00044697"/>
    <w:rsid w:val="0004621A"/>
    <w:rsid w:val="00052D9D"/>
    <w:rsid w:val="00053084"/>
    <w:rsid w:val="00054369"/>
    <w:rsid w:val="0005588D"/>
    <w:rsid w:val="0005590D"/>
    <w:rsid w:val="000605AE"/>
    <w:rsid w:val="000655FC"/>
    <w:rsid w:val="000730A9"/>
    <w:rsid w:val="0008098A"/>
    <w:rsid w:val="000848F2"/>
    <w:rsid w:val="00090308"/>
    <w:rsid w:val="00094CA9"/>
    <w:rsid w:val="000A484F"/>
    <w:rsid w:val="000A53F7"/>
    <w:rsid w:val="000B7D5E"/>
    <w:rsid w:val="000C4805"/>
    <w:rsid w:val="000C4E0A"/>
    <w:rsid w:val="000C5165"/>
    <w:rsid w:val="000C55CD"/>
    <w:rsid w:val="000C6811"/>
    <w:rsid w:val="000C76D4"/>
    <w:rsid w:val="000D1A30"/>
    <w:rsid w:val="000D6BE8"/>
    <w:rsid w:val="000D7D5A"/>
    <w:rsid w:val="000E0829"/>
    <w:rsid w:val="000E3CC1"/>
    <w:rsid w:val="000F6AC3"/>
    <w:rsid w:val="000F7997"/>
    <w:rsid w:val="00113097"/>
    <w:rsid w:val="0012211F"/>
    <w:rsid w:val="00123D6B"/>
    <w:rsid w:val="00124C3C"/>
    <w:rsid w:val="00134BC2"/>
    <w:rsid w:val="00136123"/>
    <w:rsid w:val="00137001"/>
    <w:rsid w:val="00140ECF"/>
    <w:rsid w:val="00143452"/>
    <w:rsid w:val="001522B8"/>
    <w:rsid w:val="00152646"/>
    <w:rsid w:val="00155720"/>
    <w:rsid w:val="00156D9C"/>
    <w:rsid w:val="001621C2"/>
    <w:rsid w:val="00176EBD"/>
    <w:rsid w:val="001854E3"/>
    <w:rsid w:val="00186879"/>
    <w:rsid w:val="0018731C"/>
    <w:rsid w:val="00195CD5"/>
    <w:rsid w:val="00196175"/>
    <w:rsid w:val="00196C55"/>
    <w:rsid w:val="00197EE4"/>
    <w:rsid w:val="001A01B5"/>
    <w:rsid w:val="001A06B6"/>
    <w:rsid w:val="001A1B71"/>
    <w:rsid w:val="001B0F29"/>
    <w:rsid w:val="001B1529"/>
    <w:rsid w:val="001B1E6E"/>
    <w:rsid w:val="001C68CF"/>
    <w:rsid w:val="001D030E"/>
    <w:rsid w:val="001D0CFE"/>
    <w:rsid w:val="001D14B5"/>
    <w:rsid w:val="001D1CCD"/>
    <w:rsid w:val="001D261D"/>
    <w:rsid w:val="001E1B9F"/>
    <w:rsid w:val="001E5CB0"/>
    <w:rsid w:val="001E6D62"/>
    <w:rsid w:val="001E7404"/>
    <w:rsid w:val="001F0B29"/>
    <w:rsid w:val="001F4CDD"/>
    <w:rsid w:val="002000C2"/>
    <w:rsid w:val="002033AF"/>
    <w:rsid w:val="00205D9D"/>
    <w:rsid w:val="00210046"/>
    <w:rsid w:val="00217A7F"/>
    <w:rsid w:val="0022003F"/>
    <w:rsid w:val="00237B11"/>
    <w:rsid w:val="0024296B"/>
    <w:rsid w:val="00265094"/>
    <w:rsid w:val="0027216F"/>
    <w:rsid w:val="0027578A"/>
    <w:rsid w:val="00275E51"/>
    <w:rsid w:val="002777ED"/>
    <w:rsid w:val="00277F39"/>
    <w:rsid w:val="00287752"/>
    <w:rsid w:val="00291441"/>
    <w:rsid w:val="002945E5"/>
    <w:rsid w:val="002966F4"/>
    <w:rsid w:val="002A1850"/>
    <w:rsid w:val="002A2522"/>
    <w:rsid w:val="002A574B"/>
    <w:rsid w:val="002A7127"/>
    <w:rsid w:val="002A798B"/>
    <w:rsid w:val="002B5129"/>
    <w:rsid w:val="002C0505"/>
    <w:rsid w:val="002C1C6A"/>
    <w:rsid w:val="002C32A5"/>
    <w:rsid w:val="002D182F"/>
    <w:rsid w:val="002D1D18"/>
    <w:rsid w:val="002E4EB4"/>
    <w:rsid w:val="002F1CA7"/>
    <w:rsid w:val="002F2801"/>
    <w:rsid w:val="003039C5"/>
    <w:rsid w:val="00306A5D"/>
    <w:rsid w:val="00310FD7"/>
    <w:rsid w:val="0031339C"/>
    <w:rsid w:val="0031392E"/>
    <w:rsid w:val="00322470"/>
    <w:rsid w:val="0032294A"/>
    <w:rsid w:val="00324BB2"/>
    <w:rsid w:val="003344D0"/>
    <w:rsid w:val="003358F8"/>
    <w:rsid w:val="00340291"/>
    <w:rsid w:val="00345497"/>
    <w:rsid w:val="003465FC"/>
    <w:rsid w:val="00353E2A"/>
    <w:rsid w:val="00356A15"/>
    <w:rsid w:val="00357362"/>
    <w:rsid w:val="00363477"/>
    <w:rsid w:val="0036484F"/>
    <w:rsid w:val="00372EF5"/>
    <w:rsid w:val="003735C9"/>
    <w:rsid w:val="00373D75"/>
    <w:rsid w:val="00380DBE"/>
    <w:rsid w:val="0038473E"/>
    <w:rsid w:val="00397AD7"/>
    <w:rsid w:val="003A0CCA"/>
    <w:rsid w:val="003A36F2"/>
    <w:rsid w:val="003A5677"/>
    <w:rsid w:val="003B07C7"/>
    <w:rsid w:val="003B3382"/>
    <w:rsid w:val="003C18BD"/>
    <w:rsid w:val="003C53AE"/>
    <w:rsid w:val="003E3B8D"/>
    <w:rsid w:val="003E6150"/>
    <w:rsid w:val="003F0D83"/>
    <w:rsid w:val="003F3710"/>
    <w:rsid w:val="004026B5"/>
    <w:rsid w:val="00405488"/>
    <w:rsid w:val="00405F0A"/>
    <w:rsid w:val="004067C4"/>
    <w:rsid w:val="00407843"/>
    <w:rsid w:val="00413D82"/>
    <w:rsid w:val="004226A3"/>
    <w:rsid w:val="004229FB"/>
    <w:rsid w:val="00426F67"/>
    <w:rsid w:val="00441485"/>
    <w:rsid w:val="00441FC8"/>
    <w:rsid w:val="004613B5"/>
    <w:rsid w:val="00465DB4"/>
    <w:rsid w:val="0047086A"/>
    <w:rsid w:val="004818FA"/>
    <w:rsid w:val="0049267A"/>
    <w:rsid w:val="00494D11"/>
    <w:rsid w:val="004954DA"/>
    <w:rsid w:val="0049756A"/>
    <w:rsid w:val="004977FA"/>
    <w:rsid w:val="0049E86B"/>
    <w:rsid w:val="004A1FB1"/>
    <w:rsid w:val="004A3A95"/>
    <w:rsid w:val="004C24E0"/>
    <w:rsid w:val="004C5287"/>
    <w:rsid w:val="004D01D6"/>
    <w:rsid w:val="004D3C66"/>
    <w:rsid w:val="004D722C"/>
    <w:rsid w:val="004E095F"/>
    <w:rsid w:val="004E65C0"/>
    <w:rsid w:val="004F15F9"/>
    <w:rsid w:val="004F464A"/>
    <w:rsid w:val="004F46C3"/>
    <w:rsid w:val="004F4702"/>
    <w:rsid w:val="004F4969"/>
    <w:rsid w:val="004F7009"/>
    <w:rsid w:val="004F71AA"/>
    <w:rsid w:val="004F73A3"/>
    <w:rsid w:val="005005E6"/>
    <w:rsid w:val="00514BD9"/>
    <w:rsid w:val="00517BA6"/>
    <w:rsid w:val="005233A8"/>
    <w:rsid w:val="00524D09"/>
    <w:rsid w:val="00527649"/>
    <w:rsid w:val="0053043B"/>
    <w:rsid w:val="0053241C"/>
    <w:rsid w:val="00532438"/>
    <w:rsid w:val="005336A8"/>
    <w:rsid w:val="00537670"/>
    <w:rsid w:val="00540761"/>
    <w:rsid w:val="00567C5C"/>
    <w:rsid w:val="00573DA6"/>
    <w:rsid w:val="005742B7"/>
    <w:rsid w:val="00582A2A"/>
    <w:rsid w:val="00584B86"/>
    <w:rsid w:val="00591774"/>
    <w:rsid w:val="00594557"/>
    <w:rsid w:val="005A30FB"/>
    <w:rsid w:val="005A7319"/>
    <w:rsid w:val="005A7E69"/>
    <w:rsid w:val="005B19C8"/>
    <w:rsid w:val="005C092D"/>
    <w:rsid w:val="005C1084"/>
    <w:rsid w:val="005C4F08"/>
    <w:rsid w:val="005D0586"/>
    <w:rsid w:val="005D0912"/>
    <w:rsid w:val="005D1352"/>
    <w:rsid w:val="005D5568"/>
    <w:rsid w:val="005E50B3"/>
    <w:rsid w:val="005E754E"/>
    <w:rsid w:val="005F2DE8"/>
    <w:rsid w:val="005F457D"/>
    <w:rsid w:val="005F4C21"/>
    <w:rsid w:val="005F5138"/>
    <w:rsid w:val="0060068D"/>
    <w:rsid w:val="00602E41"/>
    <w:rsid w:val="00605E6A"/>
    <w:rsid w:val="00607F75"/>
    <w:rsid w:val="00611B0F"/>
    <w:rsid w:val="0061456F"/>
    <w:rsid w:val="006361AA"/>
    <w:rsid w:val="006464E5"/>
    <w:rsid w:val="00667166"/>
    <w:rsid w:val="00671862"/>
    <w:rsid w:val="00674F1E"/>
    <w:rsid w:val="00684C3C"/>
    <w:rsid w:val="006860E8"/>
    <w:rsid w:val="006A0A60"/>
    <w:rsid w:val="006A584C"/>
    <w:rsid w:val="006B3CCD"/>
    <w:rsid w:val="006B694A"/>
    <w:rsid w:val="006C0C4E"/>
    <w:rsid w:val="006C1F5F"/>
    <w:rsid w:val="006D221E"/>
    <w:rsid w:val="006D6CFF"/>
    <w:rsid w:val="006F2613"/>
    <w:rsid w:val="006F38DB"/>
    <w:rsid w:val="00702CB1"/>
    <w:rsid w:val="00705000"/>
    <w:rsid w:val="007103D5"/>
    <w:rsid w:val="00716545"/>
    <w:rsid w:val="00723042"/>
    <w:rsid w:val="00723107"/>
    <w:rsid w:val="00732215"/>
    <w:rsid w:val="0073429E"/>
    <w:rsid w:val="00740EF9"/>
    <w:rsid w:val="00744A46"/>
    <w:rsid w:val="00753DEE"/>
    <w:rsid w:val="00756B59"/>
    <w:rsid w:val="0076258A"/>
    <w:rsid w:val="00764941"/>
    <w:rsid w:val="007649CD"/>
    <w:rsid w:val="00766508"/>
    <w:rsid w:val="00771B42"/>
    <w:rsid w:val="00772975"/>
    <w:rsid w:val="00777C67"/>
    <w:rsid w:val="00785961"/>
    <w:rsid w:val="00787582"/>
    <w:rsid w:val="00792B82"/>
    <w:rsid w:val="007A60CA"/>
    <w:rsid w:val="007B00F6"/>
    <w:rsid w:val="007B1669"/>
    <w:rsid w:val="007B43C2"/>
    <w:rsid w:val="007B4409"/>
    <w:rsid w:val="007B71D5"/>
    <w:rsid w:val="007C0F57"/>
    <w:rsid w:val="007C143C"/>
    <w:rsid w:val="007C1DDE"/>
    <w:rsid w:val="007C5282"/>
    <w:rsid w:val="007C7142"/>
    <w:rsid w:val="007C7EE0"/>
    <w:rsid w:val="007C7F7F"/>
    <w:rsid w:val="007D2219"/>
    <w:rsid w:val="007D23EE"/>
    <w:rsid w:val="007E47A2"/>
    <w:rsid w:val="007F204A"/>
    <w:rsid w:val="007F4FA9"/>
    <w:rsid w:val="007F60BF"/>
    <w:rsid w:val="008000F4"/>
    <w:rsid w:val="0080031A"/>
    <w:rsid w:val="00803C56"/>
    <w:rsid w:val="00804063"/>
    <w:rsid w:val="00804571"/>
    <w:rsid w:val="008070A5"/>
    <w:rsid w:val="008170EC"/>
    <w:rsid w:val="00822134"/>
    <w:rsid w:val="0082287B"/>
    <w:rsid w:val="00825242"/>
    <w:rsid w:val="0083679B"/>
    <w:rsid w:val="00852701"/>
    <w:rsid w:val="00857A8A"/>
    <w:rsid w:val="0086269F"/>
    <w:rsid w:val="00866944"/>
    <w:rsid w:val="00866A35"/>
    <w:rsid w:val="00870C29"/>
    <w:rsid w:val="00880466"/>
    <w:rsid w:val="008834EE"/>
    <w:rsid w:val="00883EAC"/>
    <w:rsid w:val="008915F4"/>
    <w:rsid w:val="008A26B6"/>
    <w:rsid w:val="008A3284"/>
    <w:rsid w:val="008A741A"/>
    <w:rsid w:val="008A77FE"/>
    <w:rsid w:val="008B10F8"/>
    <w:rsid w:val="008B4B02"/>
    <w:rsid w:val="008C511F"/>
    <w:rsid w:val="008D28C2"/>
    <w:rsid w:val="008D298E"/>
    <w:rsid w:val="008D41D8"/>
    <w:rsid w:val="008D6650"/>
    <w:rsid w:val="008E1BC6"/>
    <w:rsid w:val="008F6284"/>
    <w:rsid w:val="008F6F2D"/>
    <w:rsid w:val="00902CA6"/>
    <w:rsid w:val="0090374B"/>
    <w:rsid w:val="0091150A"/>
    <w:rsid w:val="0091171A"/>
    <w:rsid w:val="00915824"/>
    <w:rsid w:val="0092305A"/>
    <w:rsid w:val="009446C5"/>
    <w:rsid w:val="009539DC"/>
    <w:rsid w:val="00954321"/>
    <w:rsid w:val="00955DD9"/>
    <w:rsid w:val="009601B8"/>
    <w:rsid w:val="0096280C"/>
    <w:rsid w:val="00973985"/>
    <w:rsid w:val="00976E43"/>
    <w:rsid w:val="00992727"/>
    <w:rsid w:val="00994865"/>
    <w:rsid w:val="00995452"/>
    <w:rsid w:val="009A4F86"/>
    <w:rsid w:val="009A7276"/>
    <w:rsid w:val="009B16C0"/>
    <w:rsid w:val="009B37C4"/>
    <w:rsid w:val="009B478A"/>
    <w:rsid w:val="009B59FE"/>
    <w:rsid w:val="009B7C62"/>
    <w:rsid w:val="009D2D33"/>
    <w:rsid w:val="009D5AFD"/>
    <w:rsid w:val="009E09C4"/>
    <w:rsid w:val="009E2F0B"/>
    <w:rsid w:val="009E3D18"/>
    <w:rsid w:val="009F26F6"/>
    <w:rsid w:val="009F5650"/>
    <w:rsid w:val="00A214A5"/>
    <w:rsid w:val="00A35F6B"/>
    <w:rsid w:val="00A364A3"/>
    <w:rsid w:val="00A379E5"/>
    <w:rsid w:val="00A44AB8"/>
    <w:rsid w:val="00A46870"/>
    <w:rsid w:val="00A50307"/>
    <w:rsid w:val="00A513BE"/>
    <w:rsid w:val="00A53C36"/>
    <w:rsid w:val="00A5440F"/>
    <w:rsid w:val="00A62BC8"/>
    <w:rsid w:val="00A63558"/>
    <w:rsid w:val="00A6649B"/>
    <w:rsid w:val="00A71F82"/>
    <w:rsid w:val="00A73772"/>
    <w:rsid w:val="00A7517C"/>
    <w:rsid w:val="00A85AA0"/>
    <w:rsid w:val="00A8648D"/>
    <w:rsid w:val="00A86CDF"/>
    <w:rsid w:val="00A927EF"/>
    <w:rsid w:val="00A9782B"/>
    <w:rsid w:val="00AA0A02"/>
    <w:rsid w:val="00AA5303"/>
    <w:rsid w:val="00AA594F"/>
    <w:rsid w:val="00AB0A0A"/>
    <w:rsid w:val="00AB1CD0"/>
    <w:rsid w:val="00AB62B0"/>
    <w:rsid w:val="00AC295F"/>
    <w:rsid w:val="00AC6224"/>
    <w:rsid w:val="00AC7A1E"/>
    <w:rsid w:val="00AD2D42"/>
    <w:rsid w:val="00AD6D9E"/>
    <w:rsid w:val="00AE1C49"/>
    <w:rsid w:val="00AF2BC8"/>
    <w:rsid w:val="00AF5C3A"/>
    <w:rsid w:val="00B00C67"/>
    <w:rsid w:val="00B041EE"/>
    <w:rsid w:val="00B05DB3"/>
    <w:rsid w:val="00B07E4A"/>
    <w:rsid w:val="00B1020C"/>
    <w:rsid w:val="00B159ED"/>
    <w:rsid w:val="00B21D39"/>
    <w:rsid w:val="00B34AE3"/>
    <w:rsid w:val="00B45F96"/>
    <w:rsid w:val="00B80FC0"/>
    <w:rsid w:val="00B9565B"/>
    <w:rsid w:val="00B9653B"/>
    <w:rsid w:val="00BA72A2"/>
    <w:rsid w:val="00BB0FCB"/>
    <w:rsid w:val="00BB668F"/>
    <w:rsid w:val="00BC0CFE"/>
    <w:rsid w:val="00BC6756"/>
    <w:rsid w:val="00BD5051"/>
    <w:rsid w:val="00BE0183"/>
    <w:rsid w:val="00BF0C51"/>
    <w:rsid w:val="00BF7875"/>
    <w:rsid w:val="00C044F6"/>
    <w:rsid w:val="00C138CB"/>
    <w:rsid w:val="00C209A3"/>
    <w:rsid w:val="00C227AA"/>
    <w:rsid w:val="00C22EF2"/>
    <w:rsid w:val="00C2603B"/>
    <w:rsid w:val="00C2744C"/>
    <w:rsid w:val="00C32850"/>
    <w:rsid w:val="00C35A1E"/>
    <w:rsid w:val="00C36B81"/>
    <w:rsid w:val="00C411FA"/>
    <w:rsid w:val="00C41789"/>
    <w:rsid w:val="00C41951"/>
    <w:rsid w:val="00C5000A"/>
    <w:rsid w:val="00C5470F"/>
    <w:rsid w:val="00C559EE"/>
    <w:rsid w:val="00C60708"/>
    <w:rsid w:val="00C648FE"/>
    <w:rsid w:val="00C66385"/>
    <w:rsid w:val="00C72DE4"/>
    <w:rsid w:val="00C81F8B"/>
    <w:rsid w:val="00C83430"/>
    <w:rsid w:val="00C8554E"/>
    <w:rsid w:val="00C87794"/>
    <w:rsid w:val="00C9025C"/>
    <w:rsid w:val="00C929DA"/>
    <w:rsid w:val="00C97A7C"/>
    <w:rsid w:val="00CA0FAA"/>
    <w:rsid w:val="00CA27F8"/>
    <w:rsid w:val="00CB0B04"/>
    <w:rsid w:val="00CC6843"/>
    <w:rsid w:val="00CD16A0"/>
    <w:rsid w:val="00CD2A42"/>
    <w:rsid w:val="00CD4540"/>
    <w:rsid w:val="00CD5C7C"/>
    <w:rsid w:val="00CE1AA8"/>
    <w:rsid w:val="00CE588F"/>
    <w:rsid w:val="00CE6362"/>
    <w:rsid w:val="00CF046A"/>
    <w:rsid w:val="00CF34E9"/>
    <w:rsid w:val="00D03245"/>
    <w:rsid w:val="00D20766"/>
    <w:rsid w:val="00D21BB4"/>
    <w:rsid w:val="00D23F4B"/>
    <w:rsid w:val="00D249D3"/>
    <w:rsid w:val="00D27016"/>
    <w:rsid w:val="00D32CAC"/>
    <w:rsid w:val="00D4438C"/>
    <w:rsid w:val="00D44453"/>
    <w:rsid w:val="00D50F94"/>
    <w:rsid w:val="00D61414"/>
    <w:rsid w:val="00D6144D"/>
    <w:rsid w:val="00D76FAA"/>
    <w:rsid w:val="00D80E00"/>
    <w:rsid w:val="00D81384"/>
    <w:rsid w:val="00D81915"/>
    <w:rsid w:val="00D96465"/>
    <w:rsid w:val="00DA188C"/>
    <w:rsid w:val="00DB5BBF"/>
    <w:rsid w:val="00DC1601"/>
    <w:rsid w:val="00DD0597"/>
    <w:rsid w:val="00DD0625"/>
    <w:rsid w:val="00DD473B"/>
    <w:rsid w:val="00DD4FC2"/>
    <w:rsid w:val="00DD5106"/>
    <w:rsid w:val="00DE1CD6"/>
    <w:rsid w:val="00DE6BAA"/>
    <w:rsid w:val="00DF1C25"/>
    <w:rsid w:val="00DF76B6"/>
    <w:rsid w:val="00E03E3C"/>
    <w:rsid w:val="00E0544A"/>
    <w:rsid w:val="00E05A6E"/>
    <w:rsid w:val="00E07C83"/>
    <w:rsid w:val="00E10109"/>
    <w:rsid w:val="00E11647"/>
    <w:rsid w:val="00E1636A"/>
    <w:rsid w:val="00E16B10"/>
    <w:rsid w:val="00E20AEE"/>
    <w:rsid w:val="00E21E8C"/>
    <w:rsid w:val="00E26F0D"/>
    <w:rsid w:val="00E32368"/>
    <w:rsid w:val="00E40CFD"/>
    <w:rsid w:val="00E420BE"/>
    <w:rsid w:val="00E516B0"/>
    <w:rsid w:val="00E51D17"/>
    <w:rsid w:val="00E56F81"/>
    <w:rsid w:val="00E60820"/>
    <w:rsid w:val="00E76184"/>
    <w:rsid w:val="00E80FF3"/>
    <w:rsid w:val="00E84428"/>
    <w:rsid w:val="00E8612D"/>
    <w:rsid w:val="00E86860"/>
    <w:rsid w:val="00E91471"/>
    <w:rsid w:val="00E942D2"/>
    <w:rsid w:val="00E97529"/>
    <w:rsid w:val="00EA262A"/>
    <w:rsid w:val="00EA6E61"/>
    <w:rsid w:val="00EA7A33"/>
    <w:rsid w:val="00EB10C0"/>
    <w:rsid w:val="00ED003A"/>
    <w:rsid w:val="00EE1A3B"/>
    <w:rsid w:val="00EE4C01"/>
    <w:rsid w:val="00EE67D1"/>
    <w:rsid w:val="00EF36E7"/>
    <w:rsid w:val="00EF3DF6"/>
    <w:rsid w:val="00EF7CF8"/>
    <w:rsid w:val="00F23428"/>
    <w:rsid w:val="00F369B5"/>
    <w:rsid w:val="00F4703B"/>
    <w:rsid w:val="00F514D1"/>
    <w:rsid w:val="00F52216"/>
    <w:rsid w:val="00F543B4"/>
    <w:rsid w:val="00F55134"/>
    <w:rsid w:val="00F55513"/>
    <w:rsid w:val="00F5735B"/>
    <w:rsid w:val="00F60074"/>
    <w:rsid w:val="00F63431"/>
    <w:rsid w:val="00F670D6"/>
    <w:rsid w:val="00F67E4D"/>
    <w:rsid w:val="00F756C1"/>
    <w:rsid w:val="00F83D7B"/>
    <w:rsid w:val="00F957FD"/>
    <w:rsid w:val="00F978EA"/>
    <w:rsid w:val="00F97F49"/>
    <w:rsid w:val="00FA2283"/>
    <w:rsid w:val="00FA32B3"/>
    <w:rsid w:val="00FB5183"/>
    <w:rsid w:val="00FB596D"/>
    <w:rsid w:val="00FB60ED"/>
    <w:rsid w:val="00FC69E9"/>
    <w:rsid w:val="00FD35F6"/>
    <w:rsid w:val="00FD3B70"/>
    <w:rsid w:val="00FD7CB7"/>
    <w:rsid w:val="00FE00B7"/>
    <w:rsid w:val="00FE28B2"/>
    <w:rsid w:val="00FE4014"/>
    <w:rsid w:val="00FE71DF"/>
    <w:rsid w:val="01E2D4A8"/>
    <w:rsid w:val="02223962"/>
    <w:rsid w:val="0268D10F"/>
    <w:rsid w:val="02A0AB9B"/>
    <w:rsid w:val="040758F3"/>
    <w:rsid w:val="06F1B87C"/>
    <w:rsid w:val="0786FAA3"/>
    <w:rsid w:val="0A1B48B6"/>
    <w:rsid w:val="0A89B152"/>
    <w:rsid w:val="0AF6DF6B"/>
    <w:rsid w:val="0EE1B877"/>
    <w:rsid w:val="101B565F"/>
    <w:rsid w:val="105DFA41"/>
    <w:rsid w:val="11351C1E"/>
    <w:rsid w:val="12A1E556"/>
    <w:rsid w:val="149BD271"/>
    <w:rsid w:val="14CC3FCB"/>
    <w:rsid w:val="18967100"/>
    <w:rsid w:val="1B36A7B3"/>
    <w:rsid w:val="1BB9C44D"/>
    <w:rsid w:val="1C850FC7"/>
    <w:rsid w:val="1EF9C9EA"/>
    <w:rsid w:val="1F22B1EB"/>
    <w:rsid w:val="20E22E0B"/>
    <w:rsid w:val="218CC0DA"/>
    <w:rsid w:val="220FFBB2"/>
    <w:rsid w:val="22E9C16A"/>
    <w:rsid w:val="245BC707"/>
    <w:rsid w:val="24B121BE"/>
    <w:rsid w:val="264D31B9"/>
    <w:rsid w:val="26779F82"/>
    <w:rsid w:val="26FB9DCD"/>
    <w:rsid w:val="27AD8B4D"/>
    <w:rsid w:val="28D517D1"/>
    <w:rsid w:val="28E7CD33"/>
    <w:rsid w:val="29FB6EDB"/>
    <w:rsid w:val="2A46F8D2"/>
    <w:rsid w:val="2A826F9F"/>
    <w:rsid w:val="2AF0DE98"/>
    <w:rsid w:val="2D792ECB"/>
    <w:rsid w:val="2D8604D2"/>
    <w:rsid w:val="2DC62960"/>
    <w:rsid w:val="2E09EC6B"/>
    <w:rsid w:val="305A50D3"/>
    <w:rsid w:val="3210C330"/>
    <w:rsid w:val="3296A797"/>
    <w:rsid w:val="32ECF682"/>
    <w:rsid w:val="3387599D"/>
    <w:rsid w:val="34D8CA8E"/>
    <w:rsid w:val="39F9AC0E"/>
    <w:rsid w:val="3AFFA2A4"/>
    <w:rsid w:val="3B4DFBD4"/>
    <w:rsid w:val="3D0CD351"/>
    <w:rsid w:val="3D6B59DA"/>
    <w:rsid w:val="3EF367AD"/>
    <w:rsid w:val="3F752007"/>
    <w:rsid w:val="3FD6DDE7"/>
    <w:rsid w:val="41C0F5F4"/>
    <w:rsid w:val="434FEF20"/>
    <w:rsid w:val="43ADF696"/>
    <w:rsid w:val="44603B20"/>
    <w:rsid w:val="48DA3290"/>
    <w:rsid w:val="4A4FD931"/>
    <w:rsid w:val="4C38CA72"/>
    <w:rsid w:val="4D873B54"/>
    <w:rsid w:val="5065E8FF"/>
    <w:rsid w:val="54914CB4"/>
    <w:rsid w:val="5716BCDB"/>
    <w:rsid w:val="5AA47490"/>
    <w:rsid w:val="5ADE3FC8"/>
    <w:rsid w:val="5B7A3B5D"/>
    <w:rsid w:val="5C3F6E3D"/>
    <w:rsid w:val="5D7BE6C5"/>
    <w:rsid w:val="5F457CC0"/>
    <w:rsid w:val="6093AC27"/>
    <w:rsid w:val="60B1F3F0"/>
    <w:rsid w:val="61E3FF86"/>
    <w:rsid w:val="620DEB12"/>
    <w:rsid w:val="622F7C88"/>
    <w:rsid w:val="631E6E8B"/>
    <w:rsid w:val="637D61BD"/>
    <w:rsid w:val="66DCC974"/>
    <w:rsid w:val="69E259D1"/>
    <w:rsid w:val="6A789AA2"/>
    <w:rsid w:val="6E02115D"/>
    <w:rsid w:val="6F8D2E44"/>
    <w:rsid w:val="700517B1"/>
    <w:rsid w:val="7296109C"/>
    <w:rsid w:val="7357AB0E"/>
    <w:rsid w:val="7564EB70"/>
    <w:rsid w:val="7736751F"/>
    <w:rsid w:val="77CED6A6"/>
    <w:rsid w:val="78CFCFA0"/>
    <w:rsid w:val="79113ABA"/>
    <w:rsid w:val="7DBFD927"/>
    <w:rsid w:val="7E2C2F3C"/>
    <w:rsid w:val="7EAAD9D6"/>
    <w:rsid w:val="7EB7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2FFF5"/>
  <w15:chartTrackingRefBased/>
  <w15:docId w15:val="{AC8265CD-53F0-4F07-864F-5300EB9C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interno informe"/>
    <w:qFormat/>
    <w:rsid w:val="003C18BD"/>
    <w:pPr>
      <w:spacing w:line="360" w:lineRule="auto"/>
      <w:jc w:val="both"/>
    </w:pPr>
    <w:rPr>
      <w:rFonts w:ascii="Verdana" w:hAnsi="Verdana" w:cs="Times New Roman"/>
      <w:sz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D14B5"/>
    <w:pPr>
      <w:keepNext/>
      <w:keepLines/>
      <w:spacing w:before="240" w:line="240" w:lineRule="auto"/>
      <w:outlineLvl w:val="0"/>
    </w:pPr>
    <w:rPr>
      <w:rFonts w:eastAsiaTheme="majorEastAsia" w:cstheme="majorBidi"/>
      <w:b/>
      <w:color w:val="B43737"/>
      <w:sz w:val="32"/>
      <w:szCs w:val="32"/>
    </w:rPr>
  </w:style>
  <w:style w:type="paragraph" w:styleId="Ttulo2">
    <w:name w:val="heading 2"/>
    <w:aliases w:val="Subtítulo 1"/>
    <w:basedOn w:val="Normal"/>
    <w:next w:val="Normal"/>
    <w:link w:val="Ttulo2Car"/>
    <w:uiPriority w:val="9"/>
    <w:unhideWhenUsed/>
    <w:qFormat/>
    <w:rsid w:val="001D14B5"/>
    <w:pPr>
      <w:keepNext/>
      <w:keepLines/>
      <w:spacing w:before="40"/>
      <w:outlineLvl w:val="1"/>
    </w:pPr>
    <w:rPr>
      <w:rFonts w:eastAsiaTheme="majorEastAsia" w:cstheme="majorBidi"/>
      <w:b/>
      <w:color w:val="B43737"/>
      <w:sz w:val="26"/>
      <w:szCs w:val="26"/>
    </w:rPr>
  </w:style>
  <w:style w:type="paragraph" w:styleId="Ttulo3">
    <w:name w:val="heading 3"/>
    <w:aliases w:val="Subtítulo 2"/>
    <w:basedOn w:val="Normal"/>
    <w:next w:val="Normal"/>
    <w:link w:val="Ttulo3Car"/>
    <w:uiPriority w:val="9"/>
    <w:unhideWhenUsed/>
    <w:qFormat/>
    <w:rsid w:val="001D14B5"/>
    <w:pPr>
      <w:keepNext/>
      <w:keepLines/>
      <w:spacing w:before="40"/>
      <w:outlineLvl w:val="2"/>
    </w:pPr>
    <w:rPr>
      <w:rFonts w:eastAsiaTheme="majorEastAsia" w:cstheme="majorBidi"/>
      <w:b/>
      <w:color w:val="B43737"/>
      <w:sz w:val="24"/>
    </w:rPr>
  </w:style>
  <w:style w:type="paragraph" w:styleId="Ttulo4">
    <w:name w:val="heading 4"/>
    <w:aliases w:val="Subtítulo 3"/>
    <w:basedOn w:val="Normal"/>
    <w:next w:val="Normal"/>
    <w:link w:val="Ttulo4Car"/>
    <w:uiPriority w:val="9"/>
    <w:unhideWhenUsed/>
    <w:qFormat/>
    <w:rsid w:val="001D14B5"/>
    <w:pPr>
      <w:keepNext/>
      <w:keepLines/>
      <w:spacing w:before="40"/>
      <w:outlineLvl w:val="3"/>
    </w:pPr>
    <w:rPr>
      <w:rFonts w:eastAsiaTheme="majorEastAsia" w:cstheme="majorBidi"/>
      <w:i/>
      <w:iCs/>
      <w:color w:val="B43737"/>
    </w:rPr>
  </w:style>
  <w:style w:type="paragraph" w:styleId="Ttulo5">
    <w:name w:val="heading 5"/>
    <w:aliases w:val="Título en tabla"/>
    <w:basedOn w:val="Normal"/>
    <w:next w:val="Normal"/>
    <w:link w:val="Ttulo5Car"/>
    <w:autoRedefine/>
    <w:uiPriority w:val="9"/>
    <w:unhideWhenUsed/>
    <w:qFormat/>
    <w:rsid w:val="00310FD7"/>
    <w:pPr>
      <w:keepNext/>
      <w:keepLines/>
      <w:spacing w:before="40" w:line="240" w:lineRule="auto"/>
      <w:jc w:val="center"/>
      <w:outlineLvl w:val="4"/>
    </w:pPr>
    <w:rPr>
      <w:rFonts w:ascii="Nunito Sans 7pt ExtraBold" w:eastAsiaTheme="majorEastAsia" w:hAnsi="Nunito Sans 7pt ExtraBold" w:cstheme="majorBidi"/>
      <w:b/>
      <w:bCs/>
      <w:color w:val="FFFFFF" w:themeColor="background1"/>
      <w:sz w:val="20"/>
      <w:szCs w:val="20"/>
    </w:rPr>
  </w:style>
  <w:style w:type="paragraph" w:styleId="Ttulo6">
    <w:name w:val="heading 6"/>
    <w:aliases w:val="Título en Columna"/>
    <w:basedOn w:val="Normal"/>
    <w:next w:val="Normal"/>
    <w:link w:val="Ttulo6Car"/>
    <w:autoRedefine/>
    <w:uiPriority w:val="9"/>
    <w:unhideWhenUsed/>
    <w:qFormat/>
    <w:rsid w:val="00DD5106"/>
    <w:pPr>
      <w:keepNext/>
      <w:keepLines/>
      <w:spacing w:before="40" w:line="240" w:lineRule="auto"/>
      <w:jc w:val="center"/>
      <w:outlineLvl w:val="5"/>
    </w:pPr>
    <w:rPr>
      <w:rFonts w:eastAsiaTheme="majorEastAsia" w:cstheme="majorBidi"/>
      <w:color w:val="000000" w:themeColor="text1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F97F49"/>
    <w:pPr>
      <w:keepNext/>
      <w:keepLines/>
      <w:spacing w:before="4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F97F4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rsid w:val="006B694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14B5"/>
    <w:rPr>
      <w:rFonts w:ascii="Verdana" w:eastAsiaTheme="majorEastAsia" w:hAnsi="Verdana" w:cstheme="majorBidi"/>
      <w:b/>
      <w:color w:val="B43737"/>
      <w:sz w:val="32"/>
      <w:szCs w:val="3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DA188C"/>
    <w:pPr>
      <w:spacing w:before="340" w:beforeAutospacing="1" w:after="240" w:afterAutospacing="1"/>
      <w:jc w:val="left"/>
      <w:outlineLvl w:val="9"/>
    </w:pPr>
    <w:rPr>
      <w:rFonts w:ascii="Calibri Light" w:eastAsia="Times New Roman" w:hAnsi="Calibri Light" w:cs="Times New Roman"/>
      <w:b w:val="0"/>
      <w:bCs/>
      <w:sz w:val="48"/>
      <w:lang w:val="es-CO" w:eastAsia="es-CO"/>
    </w:rPr>
  </w:style>
  <w:style w:type="paragraph" w:styleId="Sinespaciado">
    <w:name w:val="No Spacing"/>
    <w:aliases w:val="Texto en cuadro"/>
    <w:link w:val="SinespaciadoCar"/>
    <w:uiPriority w:val="1"/>
    <w:qFormat/>
    <w:rsid w:val="001D14B5"/>
    <w:pPr>
      <w:jc w:val="center"/>
    </w:pPr>
    <w:rPr>
      <w:rFonts w:ascii="Verdana" w:eastAsiaTheme="minorEastAsia" w:hAnsi="Verdana"/>
      <w:color w:val="7F7F7F" w:themeColor="text1" w:themeTint="80"/>
      <w:sz w:val="20"/>
      <w:szCs w:val="22"/>
      <w:lang w:val="en-US" w:eastAsia="zh-CN"/>
    </w:rPr>
  </w:style>
  <w:style w:type="character" w:customStyle="1" w:styleId="SinespaciadoCar">
    <w:name w:val="Sin espaciado Car"/>
    <w:aliases w:val="Texto en cuadro Car"/>
    <w:basedOn w:val="Fuentedeprrafopredeter"/>
    <w:link w:val="Sinespaciado"/>
    <w:uiPriority w:val="1"/>
    <w:rsid w:val="001D14B5"/>
    <w:rPr>
      <w:rFonts w:ascii="Verdana" w:eastAsiaTheme="minorEastAsia" w:hAnsi="Verdana"/>
      <w:color w:val="7F7F7F" w:themeColor="text1" w:themeTint="80"/>
      <w:sz w:val="20"/>
      <w:szCs w:val="22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6B694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94A"/>
    <w:rPr>
      <w:rFonts w:asciiTheme="majorHAnsi" w:hAnsiTheme="majorHAnsi" w:cs="Times New Roman"/>
      <w:sz w:val="22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6B694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94A"/>
    <w:rPr>
      <w:rFonts w:asciiTheme="majorHAnsi" w:hAnsiTheme="majorHAnsi" w:cs="Times New Roman"/>
      <w:sz w:val="22"/>
      <w:lang w:val="es-ES_tradnl"/>
    </w:rPr>
  </w:style>
  <w:style w:type="character" w:customStyle="1" w:styleId="Ttulo2Car">
    <w:name w:val="Título 2 Car"/>
    <w:aliases w:val="Subtítulo 1 Car"/>
    <w:basedOn w:val="Fuentedeprrafopredeter"/>
    <w:link w:val="Ttulo2"/>
    <w:uiPriority w:val="9"/>
    <w:rsid w:val="001D14B5"/>
    <w:rPr>
      <w:rFonts w:ascii="Verdana" w:eastAsiaTheme="majorEastAsia" w:hAnsi="Verdana" w:cstheme="majorBidi"/>
      <w:b/>
      <w:color w:val="B43737"/>
      <w:sz w:val="26"/>
      <w:szCs w:val="26"/>
      <w:lang w:val="es-ES"/>
    </w:rPr>
  </w:style>
  <w:style w:type="character" w:customStyle="1" w:styleId="Ttulo3Car">
    <w:name w:val="Título 3 Car"/>
    <w:aliases w:val="Subtítulo 2 Car"/>
    <w:basedOn w:val="Fuentedeprrafopredeter"/>
    <w:link w:val="Ttulo3"/>
    <w:uiPriority w:val="9"/>
    <w:rsid w:val="001D14B5"/>
    <w:rPr>
      <w:rFonts w:ascii="Verdana" w:eastAsiaTheme="majorEastAsia" w:hAnsi="Verdana" w:cstheme="majorBidi"/>
      <w:b/>
      <w:color w:val="B43737"/>
      <w:lang w:val="es-ES"/>
    </w:rPr>
  </w:style>
  <w:style w:type="character" w:customStyle="1" w:styleId="Ttulo4Car">
    <w:name w:val="Título 4 Car"/>
    <w:aliases w:val="Subtítulo 3 Car"/>
    <w:basedOn w:val="Fuentedeprrafopredeter"/>
    <w:link w:val="Ttulo4"/>
    <w:uiPriority w:val="9"/>
    <w:rsid w:val="001D14B5"/>
    <w:rPr>
      <w:rFonts w:ascii="Verdana" w:eastAsiaTheme="majorEastAsia" w:hAnsi="Verdana" w:cstheme="majorBidi"/>
      <w:i/>
      <w:iCs/>
      <w:color w:val="B43737"/>
      <w:sz w:val="22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69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_tradnl"/>
    </w:rPr>
  </w:style>
  <w:style w:type="character" w:customStyle="1" w:styleId="Ttulo5Car">
    <w:name w:val="Título 5 Car"/>
    <w:aliases w:val="Título en tabla Car"/>
    <w:basedOn w:val="Fuentedeprrafopredeter"/>
    <w:link w:val="Ttulo5"/>
    <w:uiPriority w:val="9"/>
    <w:rsid w:val="00310FD7"/>
    <w:rPr>
      <w:rFonts w:ascii="Nunito Sans 7pt ExtraBold" w:eastAsiaTheme="majorEastAsia" w:hAnsi="Nunito Sans 7pt ExtraBold" w:cstheme="majorBidi"/>
      <w:b/>
      <w:bCs/>
      <w:color w:val="FFFFFF" w:themeColor="background1"/>
      <w:sz w:val="20"/>
      <w:szCs w:val="20"/>
      <w:lang w:val="es-ES"/>
    </w:rPr>
  </w:style>
  <w:style w:type="character" w:customStyle="1" w:styleId="Ttulo6Car">
    <w:name w:val="Título 6 Car"/>
    <w:aliases w:val="Título en Columna Car"/>
    <w:basedOn w:val="Fuentedeprrafopredeter"/>
    <w:link w:val="Ttulo6"/>
    <w:uiPriority w:val="9"/>
    <w:rsid w:val="00DD5106"/>
    <w:rPr>
      <w:rFonts w:asciiTheme="majorHAnsi" w:eastAsiaTheme="majorEastAsia" w:hAnsiTheme="majorHAnsi" w:cstheme="majorBidi"/>
      <w:color w:val="000000" w:themeColor="text1"/>
      <w:sz w:val="22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6B694A"/>
    <w:pPr>
      <w:spacing w:before="120"/>
      <w:ind w:left="220"/>
      <w:jc w:val="left"/>
    </w:pPr>
    <w:rPr>
      <w:rFonts w:asciiTheme="minorHAnsi" w:hAnsiTheme="minorHAnsi" w:cstheme="minorHAnsi"/>
      <w:b/>
      <w:bCs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F67E4D"/>
    <w:pPr>
      <w:spacing w:before="120"/>
      <w:jc w:val="left"/>
    </w:pPr>
    <w:rPr>
      <w:rFonts w:asciiTheme="minorHAnsi" w:hAnsiTheme="minorHAnsi" w:cstheme="minorHAnsi"/>
      <w:b/>
      <w:bCs/>
      <w:iCs/>
      <w:sz w:val="24"/>
    </w:rPr>
  </w:style>
  <w:style w:type="paragraph" w:styleId="TDC3">
    <w:name w:val="toc 3"/>
    <w:basedOn w:val="Normal"/>
    <w:next w:val="Normal"/>
    <w:autoRedefine/>
    <w:uiPriority w:val="39"/>
    <w:unhideWhenUsed/>
    <w:rsid w:val="006B694A"/>
    <w:pPr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6B694A"/>
    <w:pPr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6B694A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6B694A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6B694A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6B694A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6B694A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styleId="Prrafodelista">
    <w:name w:val="List Paragraph"/>
    <w:basedOn w:val="Normal"/>
    <w:uiPriority w:val="34"/>
    <w:qFormat/>
    <w:rsid w:val="00465DB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66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s-CO" w:eastAsia="es-ES_tradnl"/>
    </w:rPr>
  </w:style>
  <w:style w:type="character" w:styleId="Hipervnculo">
    <w:name w:val="Hyperlink"/>
    <w:basedOn w:val="Fuentedeprrafopredeter"/>
    <w:uiPriority w:val="99"/>
    <w:unhideWhenUsed/>
    <w:rsid w:val="00CD16A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D1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CD16A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A513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Estilo1">
    <w:name w:val="Estilo1"/>
    <w:basedOn w:val="Tablanormal"/>
    <w:uiPriority w:val="99"/>
    <w:rsid w:val="00A513BE"/>
    <w:tblPr/>
  </w:style>
  <w:style w:type="character" w:customStyle="1" w:styleId="Ttulo7Car">
    <w:name w:val="Título 7 Car"/>
    <w:basedOn w:val="Fuentedeprrafopredeter"/>
    <w:link w:val="Ttulo7"/>
    <w:uiPriority w:val="9"/>
    <w:rsid w:val="00F97F49"/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rsid w:val="00F97F4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/>
    </w:rPr>
  </w:style>
  <w:style w:type="character" w:styleId="nfasissutil">
    <w:name w:val="Subtle Emphasis"/>
    <w:basedOn w:val="Fuentedeprrafopredeter"/>
    <w:uiPriority w:val="19"/>
    <w:qFormat/>
    <w:rsid w:val="00F369B5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rsid w:val="00F369B5"/>
    <w:rPr>
      <w:i/>
      <w:iCs/>
    </w:rPr>
  </w:style>
  <w:style w:type="table" w:styleId="Tabladelista4-nfasis1">
    <w:name w:val="List Table 4 Accent 1"/>
    <w:basedOn w:val="Tablanormal"/>
    <w:uiPriority w:val="49"/>
    <w:rsid w:val="00E8612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F67E4D"/>
    <w:pPr>
      <w:ind w:left="440" w:hanging="440"/>
      <w:jc w:val="left"/>
    </w:pPr>
    <w:rPr>
      <w:rFonts w:asciiTheme="minorHAnsi" w:hAnsiTheme="minorHAnsi" w:cstheme="minorHAnsi"/>
      <w:b/>
      <w:smallCaps/>
      <w:sz w:val="24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744A46"/>
  </w:style>
  <w:style w:type="table" w:styleId="Tabladelista5oscura-nfasis1">
    <w:name w:val="List Table 5 Dark Accent 1"/>
    <w:basedOn w:val="Tablanormal"/>
    <w:uiPriority w:val="50"/>
    <w:rsid w:val="002C1C6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4A1FB1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A1FB1"/>
    <w:rPr>
      <w:rFonts w:asciiTheme="majorHAnsi" w:hAnsiTheme="majorHAns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A1FB1"/>
    <w:rPr>
      <w:vertAlign w:val="superscript"/>
    </w:r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Theme="majorHAnsi" w:hAnsiTheme="majorHAnsi" w:cs="Times New Roman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A44AB8"/>
    <w:rPr>
      <w:rFonts w:asciiTheme="majorHAnsi" w:hAnsiTheme="majorHAnsi" w:cs="Times New Roman"/>
      <w:sz w:val="22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73985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5C1084"/>
  </w:style>
  <w:style w:type="character" w:customStyle="1" w:styleId="eop">
    <w:name w:val="eop"/>
    <w:basedOn w:val="Fuentedeprrafopredeter"/>
    <w:rsid w:val="005C1084"/>
  </w:style>
  <w:style w:type="paragraph" w:customStyle="1" w:styleId="paragraph">
    <w:name w:val="paragraph"/>
    <w:basedOn w:val="Normal"/>
    <w:rsid w:val="005C108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s-CO" w:eastAsia="es-CO"/>
    </w:rPr>
  </w:style>
  <w:style w:type="paragraph" w:customStyle="1" w:styleId="Informe1">
    <w:name w:val="Informe 1"/>
    <w:basedOn w:val="Normal"/>
    <w:link w:val="Informe1Car"/>
    <w:qFormat/>
    <w:rsid w:val="001D14B5"/>
    <w:rPr>
      <w:b/>
      <w:bCs/>
      <w:color w:val="B43737"/>
      <w:sz w:val="52"/>
      <w:szCs w:val="52"/>
    </w:rPr>
  </w:style>
  <w:style w:type="character" w:customStyle="1" w:styleId="Informe1Car">
    <w:name w:val="Informe 1 Car"/>
    <w:basedOn w:val="Fuentedeprrafopredeter"/>
    <w:link w:val="Informe1"/>
    <w:rsid w:val="001D14B5"/>
    <w:rPr>
      <w:rFonts w:ascii="Verdana" w:hAnsi="Verdana" w:cs="Times New Roman"/>
      <w:b/>
      <w:bCs/>
      <w:color w:val="B43737"/>
      <w:sz w:val="52"/>
      <w:szCs w:val="52"/>
      <w:lang w:val="es-ES"/>
    </w:rPr>
  </w:style>
  <w:style w:type="character" w:styleId="nfasisintenso">
    <w:name w:val="Intense Emphasis"/>
    <w:basedOn w:val="Fuentedeprrafopredeter"/>
    <w:uiPriority w:val="21"/>
    <w:qFormat/>
    <w:rsid w:val="001D14B5"/>
    <w:rPr>
      <w:i/>
      <w:iCs/>
      <w:color w:val="B43737"/>
    </w:rPr>
  </w:style>
  <w:style w:type="paragraph" w:styleId="Cita">
    <w:name w:val="Quote"/>
    <w:basedOn w:val="Normal"/>
    <w:next w:val="Normal"/>
    <w:link w:val="CitaCar"/>
    <w:uiPriority w:val="29"/>
    <w:qFormat/>
    <w:rsid w:val="00C97A7C"/>
    <w:pPr>
      <w:spacing w:before="60" w:after="60" w:line="240" w:lineRule="auto"/>
      <w:jc w:val="left"/>
    </w:pPr>
    <w:rPr>
      <w:rFonts w:asciiTheme="minorHAnsi" w:eastAsiaTheme="minorHAnsi" w:hAnsiTheme="minorHAnsi" w:cstheme="minorBidi"/>
      <w:iCs/>
      <w:color w:val="404040" w:themeColor="text1" w:themeTint="BF"/>
      <w:sz w:val="18"/>
      <w:szCs w:val="22"/>
    </w:rPr>
  </w:style>
  <w:style w:type="character" w:customStyle="1" w:styleId="CitaCar">
    <w:name w:val="Cita Car"/>
    <w:basedOn w:val="Fuentedeprrafopredeter"/>
    <w:link w:val="Cita"/>
    <w:uiPriority w:val="29"/>
    <w:rsid w:val="00C97A7C"/>
    <w:rPr>
      <w:rFonts w:eastAsiaTheme="minorHAnsi"/>
      <w:iCs/>
      <w:color w:val="404040" w:themeColor="text1" w:themeTint="BF"/>
      <w:sz w:val="18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E942D2"/>
    <w:rPr>
      <w:rFonts w:ascii="Verdana" w:hAnsi="Verdana"/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8228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up\Downloads\MEN20_EPBM_CO_PLANTILLA_INF_%20C1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42FFF84A-9E4D-410E-A90B-695499BC22D3}">
    <t:Anchor>
      <t:Comment id="1950462642"/>
    </t:Anchor>
    <t:History>
      <t:Event id="{31FFA6F0-8451-4B75-9737-4F875E12A4B6}" time="2022-11-10T03:35:26.497Z">
        <t:Attribution userId="S::nblancoa@eafit.edu.co::357d67f7-795b-4d52-82fb-4d9ec42caefe" userProvider="AD" userName="Niki Blanco Arenas"/>
        <t:Anchor>
          <t:Comment id="1950462642"/>
        </t:Anchor>
        <t:Create/>
      </t:Event>
      <t:Event id="{A2A92100-0B04-4FEB-A1C7-1B5ED38D0B3B}" time="2022-11-10T03:35:26.497Z">
        <t:Attribution userId="S::nblancoa@eafit.edu.co::357d67f7-795b-4d52-82fb-4d9ec42caefe" userProvider="AD" userName="Niki Blanco Arenas"/>
        <t:Anchor>
          <t:Comment id="1950462642"/>
        </t:Anchor>
        <t:Assign userId="S::lechev33@eafit.edu.co::ce21c6df-1336-43a5-beb3-4e63294e68d4" userProvider="AD" userName="Lizeth Carolina Echeverri Russo"/>
      </t:Event>
      <t:Event id="{2D9EF8AC-BF75-4167-A684-15190D5695B2}" time="2022-11-10T03:35:26.497Z">
        <t:Attribution userId="S::nblancoa@eafit.edu.co::357d67f7-795b-4d52-82fb-4d9ec42caefe" userProvider="AD" userName="Niki Blanco Arenas"/>
        <t:Anchor>
          <t:Comment id="1950462642"/>
        </t:Anchor>
        <t:SetTitle title="@Lizeth Carolina Echeverri Russo creo que hay un error en el gráfico, sale exploradoras dos veces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14C0F-BE4F-4F68-9109-80499240DF4B}"/>
      </w:docPartPr>
      <w:docPartBody>
        <w:p w:rsidR="009F5AEC" w:rsidRDefault="009F5AEC">
          <w:r w:rsidRPr="002004EF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unito Sans 7pt ExtraBold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unito Sans 7pt Light">
    <w:altName w:val="Calibri"/>
    <w:charset w:val="00"/>
    <w:family w:val="auto"/>
    <w:pitch w:val="variable"/>
    <w:sig w:usb0="A00002FF" w:usb1="5000204B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AEC"/>
    <w:rsid w:val="009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C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F5AE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6f27cbd-5e68-4e5d-ae97-fa617596173f">
      <UserInfo>
        <DisplayName>Diego Ernesto Leal Fonseca</DisplayName>
        <AccountId>14</AccountId>
        <AccountType/>
      </UserInfo>
    </SharedWithUsers>
    <MediaLengthInSeconds xmlns="d06acfc8-383c-4ea8-855b-ad02823d77f8" xsi:nil="true"/>
    <lcf76f155ced4ddcb4097134ff3c332f xmlns="d06acfc8-383c-4ea8-855b-ad02823d77f8">
      <Terms xmlns="http://schemas.microsoft.com/office/infopath/2007/PartnerControls"/>
    </lcf76f155ced4ddcb4097134ff3c332f>
    <TaxCatchAll xmlns="28bde20f-746f-421e-b072-39c585b86657" xsi:nil="true"/>
    <Mes xmlns="d06acfc8-383c-4ea8-855b-ad02823d77f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D8D0B84AFA0D940AAC3C887CDEE140A" ma:contentTypeVersion="21" ma:contentTypeDescription="Crear nuevo documento." ma:contentTypeScope="" ma:versionID="4e52fea6ff4c44ecdc407d24cd50ac12">
  <xsd:schema xmlns:xsd="http://www.w3.org/2001/XMLSchema" xmlns:xs="http://www.w3.org/2001/XMLSchema" xmlns:p="http://schemas.microsoft.com/office/2006/metadata/properties" xmlns:ns1="http://schemas.microsoft.com/sharepoint/v3" xmlns:ns2="d06acfc8-383c-4ea8-855b-ad02823d77f8" xmlns:ns3="66f27cbd-5e68-4e5d-ae97-fa617596173f" xmlns:ns4="28bde20f-746f-421e-b072-39c585b86657" targetNamespace="http://schemas.microsoft.com/office/2006/metadata/properties" ma:root="true" ma:fieldsID="4f346bd7b6d25c9352aee76fc9b9bb95" ns1:_="" ns2:_="" ns3:_="" ns4:_="">
    <xsd:import namespace="http://schemas.microsoft.com/sharepoint/v3"/>
    <xsd:import namespace="d06acfc8-383c-4ea8-855b-ad02823d77f8"/>
    <xsd:import namespace="66f27cbd-5e68-4e5d-ae97-fa617596173f"/>
    <xsd:import namespace="28bde20f-746f-421e-b072-39c585b866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acfc8-383c-4ea8-855b-ad02823d77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s" ma:index="22" nillable="true" ma:displayName="Mes " ma:description="Consecutivo" ma:format="Dropdown" ma:internalName="Mes" ma:percentage="FALSE">
      <xsd:simpleType>
        <xsd:restriction base="dms:Number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n" ma:readOnly="false" ma:fieldId="{5cf76f15-5ced-4ddc-b409-7134ff3c332f}" ma:taxonomyMulti="true" ma:sspId="0aef40d5-b715-412d-bec7-270c581220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27cbd-5e68-4e5d-ae97-fa61759617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de20f-746f-421e-b072-39c585b8665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5bef588-9cfe-477f-8656-3d6e320187df}" ma:internalName="TaxCatchAll" ma:showField="CatchAllData" ma:web="28bde20f-746f-421e-b072-39c585b866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98CCF5-0B47-44E2-9A53-203DAF1AC2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6f27cbd-5e68-4e5d-ae97-fa617596173f"/>
    <ds:schemaRef ds:uri="d06acfc8-383c-4ea8-855b-ad02823d77f8"/>
    <ds:schemaRef ds:uri="28bde20f-746f-421e-b072-39c585b86657"/>
  </ds:schemaRefs>
</ds:datastoreItem>
</file>

<file path=customXml/itemProps2.xml><?xml version="1.0" encoding="utf-8"?>
<ds:datastoreItem xmlns:ds="http://schemas.openxmlformats.org/officeDocument/2006/customXml" ds:itemID="{8F88C672-8431-704B-974F-5F581D2AF4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54B3B1-166B-48CD-AEFD-245F72591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06acfc8-383c-4ea8-855b-ad02823d77f8"/>
    <ds:schemaRef ds:uri="66f27cbd-5e68-4e5d-ae97-fa617596173f"/>
    <ds:schemaRef ds:uri="28bde20f-746f-421e-b072-39c585b866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2D4D8B-C43C-45BA-B57F-975E397FDA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MEN20_EPBM_CO_PLANTILLA_INF_ C1</Template>
  <TotalTime>1</TotalTime>
  <Pages>23</Pages>
  <Words>3256</Words>
  <Characters>17911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Lucia Perez Jimenez</dc:creator>
  <cp:keywords/>
  <dc:description/>
  <cp:lastModifiedBy>Luz Enith Restrepo Chavarría</cp:lastModifiedBy>
  <cp:revision>3</cp:revision>
  <cp:lastPrinted>2023-09-15T15:31:00Z</cp:lastPrinted>
  <dcterms:created xsi:type="dcterms:W3CDTF">2023-09-19T16:56:00Z</dcterms:created>
  <dcterms:modified xsi:type="dcterms:W3CDTF">2023-09-19T16:57:00Z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0x0101000FDBD7D9C13D3647B9405F3CAA1195CD</vt:lpwstr>
  </property>
  <property fmtid="{D5CDD505-2E9C-101B-9397-08002B2CF9AE}" pid="3" name="MediaServiceImageTags">
    <vt:lpwstr/>
  </property>
  <property fmtid="{D5CDD505-2E9C-101B-9397-08002B2CF9AE}" pid="4" name="Order">
    <vt:r8>46300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GrammarlyDocumentId">
    <vt:lpwstr>8d6376e31bee67f77a0938b77354157f1077c314c9c9d98b3f718a460265d05b</vt:lpwstr>
  </property>
  <property fmtid="{D5CDD505-2E9C-101B-9397-08002B2CF9AE}" pid="12" name="ClassificationContentMarkingFooterShapeIds">
    <vt:lpwstr>21c59797,2c3fdaa1,123593e0</vt:lpwstr>
  </property>
  <property fmtid="{D5CDD505-2E9C-101B-9397-08002B2CF9AE}" pid="13" name="ClassificationContentMarkingFooterFontProps">
    <vt:lpwstr>#000000,10,Calibri</vt:lpwstr>
  </property>
  <property fmtid="{D5CDD505-2E9C-101B-9397-08002B2CF9AE}" pid="14" name="ClassificationContentMarkingFooterText">
    <vt:lpwstr>Essity Internal</vt:lpwstr>
  </property>
  <property fmtid="{D5CDD505-2E9C-101B-9397-08002B2CF9AE}" pid="15" name="MSIP_Label_4c8d6ef0-491d-4f17-aead-12ed260929f1_Enabled">
    <vt:lpwstr>true</vt:lpwstr>
  </property>
  <property fmtid="{D5CDD505-2E9C-101B-9397-08002B2CF9AE}" pid="16" name="MSIP_Label_4c8d6ef0-491d-4f17-aead-12ed260929f1_SetDate">
    <vt:lpwstr>2023-09-07T20:03:58Z</vt:lpwstr>
  </property>
  <property fmtid="{D5CDD505-2E9C-101B-9397-08002B2CF9AE}" pid="17" name="MSIP_Label_4c8d6ef0-491d-4f17-aead-12ed260929f1_Method">
    <vt:lpwstr>Standard</vt:lpwstr>
  </property>
  <property fmtid="{D5CDD505-2E9C-101B-9397-08002B2CF9AE}" pid="18" name="MSIP_Label_4c8d6ef0-491d-4f17-aead-12ed260929f1_Name">
    <vt:lpwstr>Internal</vt:lpwstr>
  </property>
  <property fmtid="{D5CDD505-2E9C-101B-9397-08002B2CF9AE}" pid="19" name="MSIP_Label_4c8d6ef0-491d-4f17-aead-12ed260929f1_SiteId">
    <vt:lpwstr>f101208c-39d3-4c8a-8cc7-ad896b25954f</vt:lpwstr>
  </property>
  <property fmtid="{D5CDD505-2E9C-101B-9397-08002B2CF9AE}" pid="20" name="MSIP_Label_4c8d6ef0-491d-4f17-aead-12ed260929f1_ActionId">
    <vt:lpwstr>48453de9-ee50-401b-8e33-2180db0b52b0</vt:lpwstr>
  </property>
  <property fmtid="{D5CDD505-2E9C-101B-9397-08002B2CF9AE}" pid="21" name="MSIP_Label_4c8d6ef0-491d-4f17-aead-12ed260929f1_ContentBits">
    <vt:lpwstr>2</vt:lpwstr>
  </property>
</Properties>
</file>